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PlainTable4"/>
        <w:tblW w:w="4812" w:type="pct"/>
        <w:tblInd w:w="270" w:type="dxa"/>
        <w:tblBorders>
          <w:top w:val="single" w:sz="8" w:space="0" w:color="BFBFBF" w:themeColor="background1" w:themeShade="BF"/>
          <w:bottom w:val="single" w:sz="8" w:space="0" w:color="BFBFBF" w:themeColor="background1" w:themeShade="BF"/>
        </w:tblBorders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13859"/>
      </w:tblGrid>
      <w:tr w:rsidR="00AA0882" w:rsidRPr="00DC60C3" w14:paraId="0A671C80" w14:textId="77777777" w:rsidTr="00AA0882">
        <w:trPr>
          <w:trHeight w:hRule="exact" w:val="1541"/>
        </w:trPr>
        <w:tc>
          <w:tcPr>
            <w:tcW w:w="5000" w:type="pct"/>
            <w:tcBorders>
              <w:bottom w:val="single" w:sz="8" w:space="0" w:color="BFBFBF" w:themeColor="background1" w:themeShade="BF"/>
            </w:tcBorders>
          </w:tcPr>
          <w:bookmarkStart w:id="0" w:name="_GoBack"/>
          <w:bookmarkEnd w:id="0"/>
          <w:p w14:paraId="1FC8ACEC" w14:textId="700C5E50" w:rsidR="00AA0882" w:rsidRPr="00DC60C3" w:rsidRDefault="00A333F8" w:rsidP="006238C5">
            <w:pPr>
              <w:pStyle w:val="Month"/>
              <w:tabs>
                <w:tab w:val="center" w:pos="5820"/>
                <w:tab w:val="right" w:pos="11641"/>
              </w:tabs>
              <w:spacing w:after="40"/>
              <w:jc w:val="left"/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F0C43D3" wp14:editId="05D466A0">
                      <wp:simplePos x="0" y="0"/>
                      <wp:positionH relativeFrom="column">
                        <wp:posOffset>1877623</wp:posOffset>
                      </wp:positionH>
                      <wp:positionV relativeFrom="paragraph">
                        <wp:posOffset>-35129</wp:posOffset>
                      </wp:positionV>
                      <wp:extent cx="3933430" cy="957173"/>
                      <wp:effectExtent l="0" t="0" r="0" b="0"/>
                      <wp:wrapNone/>
                      <wp:docPr id="242" name="Text Box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33430" cy="9571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4BD0AA" w14:textId="0D01F21A" w:rsidR="00AA0882" w:rsidRPr="00A333F8" w:rsidRDefault="00AA0882">
                                  <w:pPr>
                                    <w:rPr>
                                      <w:rFonts w:ascii="Baskerville Old Face" w:hAnsi="Baskerville Old Face"/>
                                      <w:color w:val="auto"/>
                                      <w:sz w:val="72"/>
                                      <w:szCs w:val="72"/>
                                    </w:rPr>
                                  </w:pPr>
                                  <w:r w:rsidRPr="00A333F8">
                                    <w:rPr>
                                      <w:color w:val="auto"/>
                                      <w:sz w:val="72"/>
                                      <w:szCs w:val="72"/>
                                    </w:rPr>
                                    <w:t xml:space="preserve">          </w:t>
                                  </w:r>
                                  <w:r w:rsidRPr="00A333F8">
                                    <w:rPr>
                                      <w:rFonts w:ascii="Baskerville Old Face" w:hAnsi="Baskerville Old Face"/>
                                      <w:color w:val="auto"/>
                                      <w:sz w:val="72"/>
                                      <w:szCs w:val="72"/>
                                    </w:rPr>
                                    <w:t>East Newton</w:t>
                                  </w:r>
                                </w:p>
                                <w:p w14:paraId="40371F0C" w14:textId="2F0EEC68" w:rsidR="00AA0882" w:rsidRPr="00A333F8" w:rsidRDefault="00AA0882">
                                  <w:pPr>
                                    <w:rPr>
                                      <w:rFonts w:ascii="Baskerville Old Face" w:hAnsi="Baskerville Old Face"/>
                                      <w:color w:val="auto"/>
                                      <w:sz w:val="32"/>
                                      <w:szCs w:val="32"/>
                                    </w:rPr>
                                  </w:pPr>
                                  <w:r w:rsidRPr="00A333F8">
                                    <w:rPr>
                                      <w:rFonts w:ascii="Baskerville Old Face" w:hAnsi="Baskerville Old Face"/>
                                      <w:color w:val="auto"/>
                                      <w:sz w:val="32"/>
                                      <w:szCs w:val="32"/>
                                    </w:rPr>
                                    <w:t xml:space="preserve">          </w:t>
                                  </w:r>
                                  <w:r w:rsidR="00A333F8">
                                    <w:rPr>
                                      <w:rFonts w:ascii="Baskerville Old Face" w:hAnsi="Baskerville Old Face"/>
                                      <w:color w:val="auto"/>
                                      <w:sz w:val="32"/>
                                      <w:szCs w:val="32"/>
                                    </w:rPr>
                                    <w:t xml:space="preserve">                      </w:t>
                                  </w:r>
                                  <w:r w:rsidR="0092692A">
                                    <w:rPr>
                                      <w:rFonts w:ascii="Baskerville Old Face" w:hAnsi="Baskerville Old Face"/>
                                      <w:color w:val="auto"/>
                                      <w:sz w:val="32"/>
                                      <w:szCs w:val="32"/>
                                    </w:rPr>
                                    <w:t>November</w:t>
                                  </w:r>
                                  <w:r w:rsidRPr="00A333F8">
                                    <w:rPr>
                                      <w:rFonts w:ascii="Baskerville Old Face" w:hAnsi="Baskerville Old Face"/>
                                      <w:color w:val="auto"/>
                                      <w:sz w:val="32"/>
                                      <w:szCs w:val="32"/>
                                    </w:rPr>
                                    <w:t xml:space="preserve"> 2018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0C43D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42" o:spid="_x0000_s1026" type="#_x0000_t202" style="position:absolute;margin-left:147.85pt;margin-top:-2.75pt;width:309.7pt;height:7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" fillcolor="white [3201]" stroked="f" strokeweight=".5pt">
                      <v:textbox>
                        <w:txbxContent>
                          <w:p w14:paraId="2E4BD0AA" w14:textId="0D01F21A" w:rsidR="00AA0882" w:rsidRPr="00A333F8" w:rsidRDefault="00AA0882">
                            <w:pPr>
                              <w:rPr>
                                <w:rFonts w:ascii="Baskerville Old Face" w:hAnsi="Baskerville Old Face"/>
                                <w:color w:val="auto"/>
                                <w:sz w:val="72"/>
                                <w:szCs w:val="72"/>
                              </w:rPr>
                            </w:pPr>
                            <w:r w:rsidRPr="00A333F8">
                              <w:rPr>
                                <w:color w:val="auto"/>
                                <w:sz w:val="72"/>
                                <w:szCs w:val="72"/>
                              </w:rPr>
                              <w:t xml:space="preserve">          </w:t>
                            </w:r>
                            <w:r w:rsidRPr="00A333F8">
                              <w:rPr>
                                <w:rFonts w:ascii="Baskerville Old Face" w:hAnsi="Baskerville Old Face"/>
                                <w:color w:val="auto"/>
                                <w:sz w:val="72"/>
                                <w:szCs w:val="72"/>
                              </w:rPr>
                              <w:t>East Newton</w:t>
                            </w:r>
                          </w:p>
                          <w:p w14:paraId="40371F0C" w14:textId="2F0EEC68" w:rsidR="00AA0882" w:rsidRPr="00A333F8" w:rsidRDefault="00AA0882">
                            <w:pPr>
                              <w:rPr>
                                <w:rFonts w:ascii="Baskerville Old Face" w:hAnsi="Baskerville Old Face"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A333F8">
                              <w:rPr>
                                <w:rFonts w:ascii="Baskerville Old Face" w:hAnsi="Baskerville Old Face"/>
                                <w:color w:val="auto"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  <w:r w:rsidR="00A333F8">
                              <w:rPr>
                                <w:rFonts w:ascii="Baskerville Old Face" w:hAnsi="Baskerville Old Face"/>
                                <w:color w:val="auto"/>
                                <w:sz w:val="32"/>
                                <w:szCs w:val="32"/>
                              </w:rPr>
                              <w:t xml:space="preserve">                      </w:t>
                            </w:r>
                            <w:r w:rsidR="0092692A">
                              <w:rPr>
                                <w:rFonts w:ascii="Baskerville Old Face" w:hAnsi="Baskerville Old Face"/>
                                <w:color w:val="auto"/>
                                <w:sz w:val="32"/>
                                <w:szCs w:val="32"/>
                              </w:rPr>
                              <w:t>November</w:t>
                            </w:r>
                            <w:r w:rsidRPr="00A333F8">
                              <w:rPr>
                                <w:rFonts w:ascii="Baskerville Old Face" w:hAnsi="Baskerville Old Face"/>
                                <w:color w:val="auto"/>
                                <w:sz w:val="32"/>
                                <w:szCs w:val="32"/>
                              </w:rPr>
                              <w:t xml:space="preserve"> 2018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66704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7B12F97" wp14:editId="167316A3">
                      <wp:simplePos x="0" y="0"/>
                      <wp:positionH relativeFrom="column">
                        <wp:posOffset>5811268</wp:posOffset>
                      </wp:positionH>
                      <wp:positionV relativeFrom="paragraph">
                        <wp:posOffset>42509</wp:posOffset>
                      </wp:positionV>
                      <wp:extent cx="2027064" cy="879475"/>
                      <wp:effectExtent l="0" t="0" r="0" b="0"/>
                      <wp:wrapNone/>
                      <wp:docPr id="243" name="Text Box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27064" cy="879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2307F68" w14:textId="032CD6E9" w:rsidR="00066704" w:rsidRPr="00066704" w:rsidRDefault="00041E92">
                                  <w:pPr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>Where it’</w:t>
                                  </w:r>
                                  <w:r w:rsidR="00066704" w:rsidRPr="00066704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>s a great place</w:t>
                                  </w:r>
                                </w:p>
                                <w:p w14:paraId="4ECF0A1C" w14:textId="2E841FB0" w:rsidR="00066704" w:rsidRPr="00066704" w:rsidRDefault="00066704">
                                  <w:pPr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066704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to </w:t>
                                  </w:r>
                                  <w:r w:rsidRPr="00066704">
                                    <w:rPr>
                                      <w:color w:val="auto"/>
                                      <w:sz w:val="24"/>
                                      <w:szCs w:val="24"/>
                                    </w:rPr>
                                    <w:t>have PAW PRIDE!</w:t>
                                  </w:r>
                                </w:p>
                                <w:p w14:paraId="78E9501B" w14:textId="1EF47310" w:rsidR="00066704" w:rsidRDefault="00066704">
                                  <w:r>
                                    <w:rPr>
                                      <w:noProof/>
                                    </w:rPr>
                                    <w:t xml:space="preserve">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7B12F97" id="Text Box 243" o:spid="_x0000_s1027" type="#_x0000_t202" style="position:absolute;margin-left:457.6pt;margin-top:3.35pt;width:159.6pt;height:69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" fillcolor="white [3201]" stroked="f" strokeweight=".5pt">
                      <v:textbox>
                        <w:txbxContent>
                          <w:p w14:paraId="52307F68" w14:textId="032CD6E9" w:rsidR="00066704" w:rsidRPr="00066704" w:rsidRDefault="00041E92">
                            <w:pPr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>Where it’</w:t>
                            </w:r>
                            <w:r w:rsidR="00066704" w:rsidRPr="00066704">
                              <w:rPr>
                                <w:color w:val="auto"/>
                                <w:sz w:val="24"/>
                                <w:szCs w:val="24"/>
                              </w:rPr>
                              <w:t>s a great place</w:t>
                            </w:r>
                          </w:p>
                          <w:p w14:paraId="4ECF0A1C" w14:textId="2E841FB0" w:rsidR="00066704" w:rsidRPr="00066704" w:rsidRDefault="00066704">
                            <w:pPr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066704"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color w:val="auto"/>
                                <w:sz w:val="24"/>
                                <w:szCs w:val="24"/>
                              </w:rPr>
                              <w:t xml:space="preserve">to </w:t>
                            </w:r>
                            <w:r w:rsidRPr="00066704">
                              <w:rPr>
                                <w:color w:val="auto"/>
                                <w:sz w:val="24"/>
                                <w:szCs w:val="24"/>
                              </w:rPr>
                              <w:t>have PAW PRIDE!</w:t>
                            </w:r>
                          </w:p>
                          <w:p w14:paraId="78E9501B" w14:textId="1EF47310" w:rsidR="00066704" w:rsidRDefault="00066704">
                            <w:r>
                              <w:rPr>
                                <w:noProof/>
                              </w:rPr>
                              <w:t xml:space="preserve">               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66704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03857E7" wp14:editId="4C41323A">
                      <wp:simplePos x="0" y="0"/>
                      <wp:positionH relativeFrom="column">
                        <wp:posOffset>7838452</wp:posOffset>
                      </wp:positionH>
                      <wp:positionV relativeFrom="paragraph">
                        <wp:posOffset>42509</wp:posOffset>
                      </wp:positionV>
                      <wp:extent cx="879918" cy="879535"/>
                      <wp:effectExtent l="0" t="0" r="0" b="0"/>
                      <wp:wrapNone/>
                      <wp:docPr id="249" name="Text Box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9918" cy="8795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6F65238" w14:textId="05879E8F" w:rsidR="00066704" w:rsidRDefault="00066704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EDA7CC9" wp14:editId="6A0B22E7">
                                        <wp:extent cx="580306" cy="571764"/>
                                        <wp:effectExtent l="76200" t="76200" r="86995" b="76200"/>
                                        <wp:docPr id="250" name="Picture 2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0" name="bear-paw-free-clipart-1.jp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rot="1041783">
                                                  <a:off x="0" y="0"/>
                                                  <a:ext cx="582707" cy="5741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3857E7" id="Text Box 249" o:spid="_x0000_s1028" type="#_x0000_t202" style="position:absolute;margin-left:617.2pt;margin-top:3.35pt;width:69.3pt;height:69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" fillcolor="white [3201]" stroked="f" strokeweight=".5pt">
                      <v:textbox>
                        <w:txbxContent>
                          <w:p w14:paraId="06F65238" w14:textId="05879E8F" w:rsidR="00066704" w:rsidRDefault="000667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DA7CC9" wp14:editId="6A0B22E7">
                                  <wp:extent cx="580306" cy="571764"/>
                                  <wp:effectExtent l="76200" t="76200" r="86995" b="76200"/>
                                  <wp:docPr id="250" name="Picture 2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0" name="bear-paw-free-clipart-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41783">
                                            <a:off x="0" y="0"/>
                                            <a:ext cx="582707" cy="574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50AC0">
              <w:rPr>
                <w:noProof/>
                <w:sz w:val="20"/>
                <w:szCs w:val="20"/>
              </w:rPr>
              <w:t xml:space="preserve"> </w:t>
            </w:r>
            <w:r w:rsidR="0092692A">
              <w:rPr>
                <w:noProof/>
                <w:sz w:val="20"/>
                <w:szCs w:val="20"/>
              </w:rPr>
              <w:t xml:space="preserve">  </w:t>
            </w:r>
            <w:r w:rsidR="00AA0882" w:rsidRPr="00DC60C3">
              <w:t xml:space="preserve">   </w:t>
            </w:r>
            <w:r w:rsidR="0092692A">
              <w:rPr>
                <w:noProof/>
                <w:color w:val="0000FF"/>
              </w:rPr>
              <w:drawing>
                <wp:inline distT="0" distB="0" distL="0" distR="0" wp14:anchorId="3C172552" wp14:editId="7E76B4BC">
                  <wp:extent cx="895350" cy="895350"/>
                  <wp:effectExtent l="0" t="0" r="0" b="0"/>
                  <wp:docPr id="2" name="irc_mi" descr="Image result for thanksgiving clipart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thanksgiving clipart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9E9719" w14:textId="77777777" w:rsidR="00AA0882" w:rsidRPr="00DC60C3" w:rsidRDefault="00AA0882" w:rsidP="006238C5">
            <w:pPr>
              <w:pStyle w:val="Month"/>
              <w:tabs>
                <w:tab w:val="center" w:pos="5820"/>
                <w:tab w:val="right" w:pos="11641"/>
              </w:tabs>
              <w:spacing w:after="40"/>
              <w:jc w:val="left"/>
            </w:pPr>
          </w:p>
          <w:p w14:paraId="0F179139" w14:textId="77777777" w:rsidR="00AA0882" w:rsidRPr="00DC60C3" w:rsidRDefault="00AA0882" w:rsidP="006238C5">
            <w:pPr>
              <w:pStyle w:val="Month"/>
              <w:tabs>
                <w:tab w:val="center" w:pos="5820"/>
                <w:tab w:val="right" w:pos="11641"/>
              </w:tabs>
              <w:spacing w:after="40"/>
              <w:jc w:val="left"/>
            </w:pPr>
          </w:p>
          <w:p w14:paraId="162AE3FE" w14:textId="77777777" w:rsidR="00AA0882" w:rsidRPr="00DC60C3" w:rsidRDefault="00AA0882" w:rsidP="006238C5">
            <w:pPr>
              <w:pStyle w:val="Month"/>
              <w:tabs>
                <w:tab w:val="center" w:pos="5820"/>
                <w:tab w:val="right" w:pos="11641"/>
              </w:tabs>
              <w:spacing w:after="40"/>
              <w:jc w:val="left"/>
            </w:pPr>
          </w:p>
          <w:p w14:paraId="0679482A" w14:textId="77777777" w:rsidR="00AA0882" w:rsidRPr="00DC60C3" w:rsidRDefault="00AA0882" w:rsidP="006238C5">
            <w:pPr>
              <w:pStyle w:val="Month"/>
              <w:tabs>
                <w:tab w:val="center" w:pos="5820"/>
                <w:tab w:val="right" w:pos="11641"/>
              </w:tabs>
              <w:spacing w:after="40"/>
              <w:jc w:val="left"/>
            </w:pPr>
          </w:p>
          <w:p w14:paraId="75D23245" w14:textId="77777777" w:rsidR="00AA0882" w:rsidRPr="00DC60C3" w:rsidRDefault="00AA0882" w:rsidP="006238C5">
            <w:pPr>
              <w:pStyle w:val="Month"/>
              <w:tabs>
                <w:tab w:val="center" w:pos="5820"/>
                <w:tab w:val="right" w:pos="11641"/>
              </w:tabs>
              <w:spacing w:after="40"/>
              <w:jc w:val="left"/>
            </w:pPr>
          </w:p>
          <w:p w14:paraId="1BDF780E" w14:textId="77777777" w:rsidR="00AA0882" w:rsidRPr="00DC60C3" w:rsidRDefault="00AA0882" w:rsidP="006238C5">
            <w:pPr>
              <w:pStyle w:val="Month"/>
              <w:tabs>
                <w:tab w:val="center" w:pos="5820"/>
                <w:tab w:val="right" w:pos="11641"/>
              </w:tabs>
              <w:spacing w:after="40"/>
              <w:jc w:val="left"/>
            </w:pPr>
            <w:r w:rsidRPr="00DC60C3">
              <w:t xml:space="preserve">    </w:t>
            </w:r>
            <w:r w:rsidRPr="00DC60C3">
              <w:tab/>
            </w:r>
            <w:r w:rsidRPr="00DC60C3">
              <w:rPr>
                <w:noProof/>
                <w:sz w:val="20"/>
                <w:szCs w:val="20"/>
              </w:rPr>
              <w:drawing>
                <wp:inline distT="0" distB="0" distL="0" distR="0" wp14:anchorId="7CA84B7F" wp14:editId="5F654EC1">
                  <wp:extent cx="1053606" cy="510097"/>
                  <wp:effectExtent l="38100" t="247650" r="70485" b="23304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earpaw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27380" flipH="1">
                            <a:off x="0" y="0"/>
                            <a:ext cx="1096930" cy="531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129" w:type="pct"/>
        <w:tblInd w:w="-95" w:type="dxa"/>
        <w:tblBorders>
          <w:insideH w:val="single" w:sz="4" w:space="0" w:color="BFBFBF" w:themeColor="background1" w:themeShade="BF"/>
        </w:tblBorders>
        <w:tblLook w:val="0420" w:firstRow="1" w:lastRow="0" w:firstColumn="0" w:lastColumn="0" w:noHBand="0" w:noVBand="1"/>
        <w:tblCaption w:val="Layout table"/>
      </w:tblPr>
      <w:tblGrid>
        <w:gridCol w:w="2148"/>
        <w:gridCol w:w="2058"/>
        <w:gridCol w:w="2058"/>
        <w:gridCol w:w="2058"/>
        <w:gridCol w:w="2208"/>
        <w:gridCol w:w="2250"/>
        <w:gridCol w:w="1981"/>
      </w:tblGrid>
      <w:tr w:rsidR="00CA14E8" w:rsidRPr="00DC60C3" w14:paraId="72FC24B3" w14:textId="77777777" w:rsidTr="001C2A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"/>
        </w:trPr>
        <w:sdt>
          <w:sdtPr>
            <w:id w:val="-1778867687"/>
            <w:placeholder>
              <w:docPart w:val="0BEBFDEADF654411988DFAF952113878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8" w:type="pc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595959" w:themeFill="text1" w:themeFillTint="A6"/>
              </w:tcPr>
              <w:p w14:paraId="23200CC4" w14:textId="77777777" w:rsidR="00594CB7" w:rsidRPr="00DC60C3" w:rsidRDefault="00077D77">
                <w:pPr>
                  <w:pStyle w:val="Days"/>
                </w:pPr>
                <w:r w:rsidRPr="00DC60C3">
                  <w:t>Sunday</w:t>
                </w:r>
              </w:p>
            </w:tc>
          </w:sdtContent>
        </w:sdt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6BA6" w:themeFill="text2" w:themeFillShade="BF"/>
          </w:tcPr>
          <w:p w14:paraId="1F967546" w14:textId="77777777" w:rsidR="00594CB7" w:rsidRPr="00DC60C3" w:rsidRDefault="00EB3DC7">
            <w:pPr>
              <w:pStyle w:val="Days"/>
            </w:pPr>
            <w:sdt>
              <w:sdtPr>
                <w:id w:val="-1020851123"/>
                <w:placeholder>
                  <w:docPart w:val="E8A757FA5B2D4F32839A3E9038B3E73F"/>
                </w:placeholder>
                <w:temporary/>
                <w:showingPlcHdr/>
                <w15:appearance w15:val="hidden"/>
              </w:sdtPr>
              <w:sdtEndPr/>
              <w:sdtContent>
                <w:r w:rsidR="00077D77" w:rsidRPr="00DC60C3">
                  <w:t>Monday</w:t>
                </w:r>
              </w:sdtContent>
            </w:sdt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6BA6" w:themeFill="text2" w:themeFillShade="BF"/>
          </w:tcPr>
          <w:p w14:paraId="6A1DCF80" w14:textId="77777777" w:rsidR="00594CB7" w:rsidRPr="00DC60C3" w:rsidRDefault="00EB3DC7">
            <w:pPr>
              <w:pStyle w:val="Days"/>
            </w:pPr>
            <w:sdt>
              <w:sdtPr>
                <w:id w:val="1121034790"/>
                <w:placeholder>
                  <w:docPart w:val="995390FF7BBE49718FEC8626386D05F8"/>
                </w:placeholder>
                <w:temporary/>
                <w:showingPlcHdr/>
                <w15:appearance w15:val="hidden"/>
              </w:sdtPr>
              <w:sdtEndPr/>
              <w:sdtContent>
                <w:r w:rsidR="00077D77" w:rsidRPr="00DC60C3">
                  <w:t>Tuesday</w:t>
                </w:r>
              </w:sdtContent>
            </w:sdt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6BA6" w:themeFill="text2" w:themeFillShade="BF"/>
          </w:tcPr>
          <w:p w14:paraId="14AE4FDF" w14:textId="77777777" w:rsidR="00594CB7" w:rsidRPr="00DC60C3" w:rsidRDefault="00EB3DC7">
            <w:pPr>
              <w:pStyle w:val="Days"/>
            </w:pPr>
            <w:sdt>
              <w:sdtPr>
                <w:id w:val="-328132386"/>
                <w:placeholder>
                  <w:docPart w:val="6F45FAD317054FADA89E289623E3C263"/>
                </w:placeholder>
                <w:temporary/>
                <w:showingPlcHdr/>
                <w15:appearance w15:val="hidden"/>
              </w:sdtPr>
              <w:sdtEndPr/>
              <w:sdtContent>
                <w:r w:rsidR="00077D77" w:rsidRPr="00DC60C3">
                  <w:t>Wednesday</w:t>
                </w:r>
              </w:sdtContent>
            </w:sdt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6BA6" w:themeFill="text2" w:themeFillShade="BF"/>
          </w:tcPr>
          <w:p w14:paraId="7E3AE6D7" w14:textId="77777777" w:rsidR="00594CB7" w:rsidRPr="00DC60C3" w:rsidRDefault="00EB3DC7">
            <w:pPr>
              <w:pStyle w:val="Days"/>
            </w:pPr>
            <w:sdt>
              <w:sdtPr>
                <w:id w:val="1241452743"/>
                <w:placeholder>
                  <w:docPart w:val="A7C41273D6334483B1D86F8019FA728A"/>
                </w:placeholder>
                <w:temporary/>
                <w:showingPlcHdr/>
                <w15:appearance w15:val="hidden"/>
              </w:sdtPr>
              <w:sdtEndPr/>
              <w:sdtContent>
                <w:r w:rsidR="00077D77" w:rsidRPr="00DC60C3">
                  <w:t>Thursday</w:t>
                </w:r>
              </w:sdtContent>
            </w:sdt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26BA6" w:themeFill="text2" w:themeFillShade="BF"/>
          </w:tcPr>
          <w:p w14:paraId="34B6B53A" w14:textId="77777777" w:rsidR="00594CB7" w:rsidRPr="00DC60C3" w:rsidRDefault="00EB3DC7">
            <w:pPr>
              <w:pStyle w:val="Days"/>
            </w:pPr>
            <w:sdt>
              <w:sdtPr>
                <w:id w:val="-65336403"/>
                <w:placeholder>
                  <w:docPart w:val="0FC67EB9CC3B4F42AA0042E0F492985B"/>
                </w:placeholder>
                <w:temporary/>
                <w:showingPlcHdr/>
                <w15:appearance w15:val="hidden"/>
              </w:sdtPr>
              <w:sdtEndPr/>
              <w:sdtContent>
                <w:r w:rsidR="00077D77" w:rsidRPr="00DC60C3">
                  <w:t>Friday</w:t>
                </w:r>
              </w:sdtContent>
            </w:sdt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95959" w:themeFill="text1" w:themeFillTint="A6"/>
          </w:tcPr>
          <w:p w14:paraId="605333EE" w14:textId="77777777" w:rsidR="00594CB7" w:rsidRPr="00DC60C3" w:rsidRDefault="00EB3DC7">
            <w:pPr>
              <w:pStyle w:val="Days"/>
            </w:pPr>
            <w:sdt>
              <w:sdtPr>
                <w:id w:val="825547652"/>
                <w:placeholder>
                  <w:docPart w:val="B2274DF719AC449F9292F7070781568D"/>
                </w:placeholder>
                <w:temporary/>
                <w:showingPlcHdr/>
                <w15:appearance w15:val="hidden"/>
              </w:sdtPr>
              <w:sdtEndPr/>
              <w:sdtContent>
                <w:r w:rsidR="00077D77" w:rsidRPr="00DC60C3">
                  <w:t>Saturday</w:t>
                </w:r>
              </w:sdtContent>
            </w:sdt>
          </w:p>
        </w:tc>
      </w:tr>
      <w:tr w:rsidR="00CA14E8" w:rsidRPr="001C2A07" w14:paraId="66F4E577" w14:textId="77777777" w:rsidTr="001C2A07">
        <w:trPr>
          <w:trHeight w:val="260"/>
        </w:trPr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8CECD" w14:textId="56DFBAFE" w:rsidR="00594CB7" w:rsidRPr="001C2A07" w:rsidRDefault="00594CB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27E58" w14:textId="11AA8C94" w:rsidR="00594CB7" w:rsidRPr="001C2A07" w:rsidRDefault="00594CB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5B0B6" w14:textId="0D65B3AC" w:rsidR="00594CB7" w:rsidRPr="001C2A07" w:rsidRDefault="00594CB7" w:rsidP="0092692A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91F8A" w14:textId="15A8F257" w:rsidR="00594CB7" w:rsidRPr="001C2A07" w:rsidRDefault="00594CB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BE0C8" w14:textId="3390A1C1" w:rsidR="00594CB7" w:rsidRPr="001C2A07" w:rsidRDefault="0092692A" w:rsidP="0092692A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1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AFE7E" w14:textId="00B403C1" w:rsidR="00594CB7" w:rsidRPr="001C2A07" w:rsidRDefault="0092692A" w:rsidP="0092692A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2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21D90" w14:textId="76438628" w:rsidR="00594CB7" w:rsidRPr="001C2A07" w:rsidRDefault="0092692A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3</w:t>
            </w:r>
          </w:p>
        </w:tc>
      </w:tr>
      <w:tr w:rsidR="00CA14E8" w:rsidRPr="001C2A07" w14:paraId="479AC589" w14:textId="77777777" w:rsidTr="00C62ADA">
        <w:trPr>
          <w:trHeight w:hRule="exact" w:val="1432"/>
        </w:trPr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1BA31" w14:textId="2492FB48" w:rsidR="005014DC" w:rsidRPr="001C2A07" w:rsidRDefault="005014DC">
            <w:pPr>
              <w:rPr>
                <w:b/>
                <w:color w:val="auto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0B69A" w14:textId="77777777" w:rsidR="00594CB7" w:rsidRPr="001C2A07" w:rsidRDefault="00594CB7">
            <w:pPr>
              <w:rPr>
                <w:b/>
                <w:color w:val="auto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A12C2" w14:textId="77777777" w:rsidR="00594CB7" w:rsidRPr="001C2A07" w:rsidRDefault="00594CB7">
            <w:pPr>
              <w:rPr>
                <w:b/>
                <w:color w:val="auto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E43AB" w14:textId="4248DE4F" w:rsidR="00594CB7" w:rsidRPr="001C2A07" w:rsidRDefault="00594CB7" w:rsidP="00371D3E">
            <w:pPr>
              <w:jc w:val="center"/>
              <w:rPr>
                <w:b/>
                <w:color w:val="auto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8A163" w14:textId="630E895D" w:rsidR="005413CE" w:rsidRPr="001C2A07" w:rsidRDefault="005413CE" w:rsidP="00AB353A">
            <w:pPr>
              <w:jc w:val="center"/>
              <w:rPr>
                <w:b/>
                <w:color w:val="auto"/>
              </w:rPr>
            </w:pP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465C7" w14:textId="7184A906" w:rsidR="00CA14E8" w:rsidRDefault="00CA14E8" w:rsidP="002F02CB">
            <w:pPr>
              <w:jc w:val="center"/>
              <w:rPr>
                <w:b/>
                <w:color w:val="auto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4015A385" wp14:editId="22675468">
                  <wp:extent cx="761365" cy="647700"/>
                  <wp:effectExtent l="0" t="0" r="635" b="0"/>
                  <wp:docPr id="4" name="irc_mi" descr="Image result for fall festival clip art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fall festival clip art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960" cy="66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A40A1E" w14:textId="71054067" w:rsidR="00CA14E8" w:rsidRPr="001C2A07" w:rsidRDefault="00CA14E8" w:rsidP="002F02CB">
            <w:pPr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4:30 – 7:30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4DF63" w14:textId="77777777" w:rsidR="00594CB7" w:rsidRPr="001C2A07" w:rsidRDefault="00594CB7">
            <w:pPr>
              <w:rPr>
                <w:b/>
                <w:color w:val="auto"/>
              </w:rPr>
            </w:pPr>
          </w:p>
        </w:tc>
      </w:tr>
      <w:tr w:rsidR="00CA14E8" w:rsidRPr="001C2A07" w14:paraId="6389716F" w14:textId="77777777" w:rsidTr="001C2A07">
        <w:trPr>
          <w:trHeight w:val="152"/>
        </w:trPr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1798FA2E" w14:textId="177EB31B" w:rsidR="00594CB7" w:rsidRPr="001C2A07" w:rsidRDefault="0092692A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4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62C26F48" w14:textId="06084B6D" w:rsidR="00594CB7" w:rsidRPr="001C2A07" w:rsidRDefault="0092692A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5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5833FC50" w14:textId="7B172B04" w:rsidR="00594CB7" w:rsidRPr="001C2A07" w:rsidRDefault="0092692A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6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5D637D20" w14:textId="07A8FAD1" w:rsidR="00594CB7" w:rsidRPr="001C2A07" w:rsidRDefault="0092692A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7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4CC41C53" w14:textId="3E09338C" w:rsidR="00594CB7" w:rsidRPr="001C2A07" w:rsidRDefault="0092692A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8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1A7F84FB" w14:textId="22E97B36" w:rsidR="00594CB7" w:rsidRPr="001C2A07" w:rsidRDefault="0092692A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9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291D4915" w14:textId="6FC7D6F5" w:rsidR="00594CB7" w:rsidRPr="001C2A07" w:rsidRDefault="0092692A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10</w:t>
            </w:r>
          </w:p>
        </w:tc>
      </w:tr>
      <w:tr w:rsidR="00CA14E8" w:rsidRPr="001C2A07" w14:paraId="5A3FE307" w14:textId="77777777" w:rsidTr="001C2A07">
        <w:trPr>
          <w:trHeight w:hRule="exact" w:val="1315"/>
        </w:trPr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34B11049" w14:textId="77777777" w:rsidR="00594CB7" w:rsidRDefault="00024EAB" w:rsidP="00024EAB">
            <w:pPr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Daylight Savings Time</w:t>
            </w:r>
          </w:p>
          <w:p w14:paraId="2AD1A21E" w14:textId="4B1BFF26" w:rsidR="00024EAB" w:rsidRPr="001C2A07" w:rsidRDefault="00024EAB" w:rsidP="00024EAB">
            <w:pPr>
              <w:jc w:val="center"/>
              <w:rPr>
                <w:b/>
                <w:color w:val="auto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0C1841E7" wp14:editId="4C37ACC8">
                  <wp:extent cx="638175" cy="614587"/>
                  <wp:effectExtent l="0" t="0" r="0" b="0"/>
                  <wp:docPr id="1" name="irc_mi" descr="Image result for daylight savings time ends clipart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daylight savings time ends clipart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548" cy="620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408AFE71" w14:textId="082126BB" w:rsidR="00CD274A" w:rsidRPr="001C2A07" w:rsidRDefault="00CD274A" w:rsidP="00C62ADA">
            <w:pPr>
              <w:jc w:val="center"/>
              <w:rPr>
                <w:b/>
                <w:color w:val="auto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625F3716" w14:textId="77777777" w:rsidR="00594CB7" w:rsidRDefault="0092692A" w:rsidP="000B75A1">
            <w:pPr>
              <w:spacing w:before="0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Teacher Work Day</w:t>
            </w:r>
          </w:p>
          <w:p w14:paraId="6015CEFC" w14:textId="77777777" w:rsidR="0092692A" w:rsidRDefault="0092692A" w:rsidP="000B75A1">
            <w:pPr>
              <w:spacing w:before="0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 xml:space="preserve">No School </w:t>
            </w:r>
          </w:p>
          <w:p w14:paraId="2407081C" w14:textId="4441F4A7" w:rsidR="0092692A" w:rsidRDefault="000624C4" w:rsidP="000B75A1">
            <w:pPr>
              <w:spacing w:before="0"/>
              <w:jc w:val="center"/>
              <w:rPr>
                <w:b/>
                <w:color w:val="auto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31538974" wp14:editId="7A2BC417">
                  <wp:extent cx="990600" cy="462280"/>
                  <wp:effectExtent l="0" t="0" r="0" b="0"/>
                  <wp:docPr id="22" name="irc_mi" descr="Image result for election day clipart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election day clipart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410F88" w14:textId="77777777" w:rsidR="0092692A" w:rsidRDefault="0092692A" w:rsidP="000B75A1">
            <w:pPr>
              <w:spacing w:before="0"/>
              <w:jc w:val="center"/>
              <w:rPr>
                <w:b/>
                <w:color w:val="auto"/>
              </w:rPr>
            </w:pPr>
          </w:p>
          <w:p w14:paraId="2F500CF1" w14:textId="292CF1B2" w:rsidR="0092692A" w:rsidRPr="001C2A07" w:rsidRDefault="0092692A" w:rsidP="000B75A1">
            <w:pPr>
              <w:spacing w:before="0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Election Day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67F13E22" w14:textId="77777777" w:rsidR="004A1D50" w:rsidRDefault="00CA14E8" w:rsidP="006C107E">
            <w:pPr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Beta Club Induction</w:t>
            </w:r>
          </w:p>
          <w:p w14:paraId="63943815" w14:textId="77777777" w:rsidR="00CA14E8" w:rsidRDefault="00CA14E8" w:rsidP="006C107E">
            <w:pPr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8:30 a.m.</w:t>
            </w:r>
          </w:p>
          <w:p w14:paraId="2D0D55DD" w14:textId="5EE29796" w:rsidR="00CA14E8" w:rsidRPr="001C2A07" w:rsidRDefault="00CA14E8" w:rsidP="006C107E">
            <w:pPr>
              <w:jc w:val="center"/>
              <w:rPr>
                <w:b/>
                <w:color w:val="auto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35DE3554" wp14:editId="732C4C8F">
                  <wp:extent cx="409575" cy="409575"/>
                  <wp:effectExtent l="0" t="0" r="9525" b="9525"/>
                  <wp:docPr id="5" name="irc_mi" descr="Image result for beta club clip art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beta club clip art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4FAB648E" w14:textId="5DDED7AA" w:rsidR="00066704" w:rsidRPr="001C2A07" w:rsidRDefault="00066704" w:rsidP="000B75A1">
            <w:pPr>
              <w:jc w:val="center"/>
              <w:rPr>
                <w:b/>
                <w:color w:val="auto"/>
              </w:rPr>
            </w:pP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44047CC5" w14:textId="44AB4BB1" w:rsidR="005209C0" w:rsidRPr="001C2A07" w:rsidRDefault="005209C0" w:rsidP="00750AC0">
            <w:pPr>
              <w:spacing w:line="80" w:lineRule="atLeast"/>
              <w:jc w:val="center"/>
              <w:rPr>
                <w:b/>
                <w:color w:val="auto"/>
              </w:rPr>
            </w:pP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0A9D93E8" w14:textId="53DAA556" w:rsidR="00CD274A" w:rsidRPr="001C2A07" w:rsidRDefault="00CD274A" w:rsidP="00750AC0">
            <w:pPr>
              <w:jc w:val="center"/>
              <w:rPr>
                <w:b/>
                <w:color w:val="auto"/>
              </w:rPr>
            </w:pPr>
          </w:p>
        </w:tc>
      </w:tr>
      <w:tr w:rsidR="00CA14E8" w:rsidRPr="001C2A07" w14:paraId="704AB6E8" w14:textId="77777777" w:rsidTr="001C2A07"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562C6" w14:textId="355A6582" w:rsidR="00594CB7" w:rsidRPr="001C2A07" w:rsidRDefault="0092692A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11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B40F6" w14:textId="75EC589C" w:rsidR="00594CB7" w:rsidRPr="001C2A07" w:rsidRDefault="0092692A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12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800F2" w14:textId="23510D82" w:rsidR="00594CB7" w:rsidRPr="001C2A07" w:rsidRDefault="0092692A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13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92D1D" w14:textId="5400F8D4" w:rsidR="00594CB7" w:rsidRPr="001C2A07" w:rsidRDefault="0092692A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14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48C47" w14:textId="55A3F76A" w:rsidR="00594CB7" w:rsidRPr="001C2A07" w:rsidRDefault="0092692A" w:rsidP="0092692A">
            <w:pPr>
              <w:pStyle w:val="Dates"/>
              <w:spacing w:after="100" w:afterAutospacing="1"/>
              <w:rPr>
                <w:b/>
                <w:color w:val="auto"/>
              </w:rPr>
            </w:pPr>
            <w:r>
              <w:rPr>
                <w:b/>
                <w:color w:val="auto"/>
              </w:rPr>
              <w:t>15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631FF" w14:textId="1DAD6A1B" w:rsidR="00594CB7" w:rsidRPr="001C2A07" w:rsidRDefault="0092692A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16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8D1F0" w14:textId="1C55C6C1" w:rsidR="00594CB7" w:rsidRPr="001C2A07" w:rsidRDefault="0092692A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17</w:t>
            </w:r>
          </w:p>
        </w:tc>
      </w:tr>
      <w:tr w:rsidR="00CA14E8" w:rsidRPr="001C2A07" w14:paraId="49749A25" w14:textId="77777777" w:rsidTr="001C2A07">
        <w:trPr>
          <w:trHeight w:hRule="exact" w:val="1243"/>
        </w:trPr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431F0" w14:textId="77777777" w:rsidR="00594CB7" w:rsidRDefault="00024EAB" w:rsidP="00024EAB">
            <w:pPr>
              <w:spacing w:after="0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Veterans Day</w:t>
            </w:r>
          </w:p>
          <w:p w14:paraId="7D57D07F" w14:textId="12200235" w:rsidR="00024EAB" w:rsidRPr="001C2A07" w:rsidRDefault="00024EAB" w:rsidP="00024EAB">
            <w:pPr>
              <w:spacing w:after="0"/>
              <w:jc w:val="center"/>
              <w:rPr>
                <w:b/>
                <w:color w:val="auto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710154C3" wp14:editId="33CE0A37">
                  <wp:extent cx="704850" cy="594424"/>
                  <wp:effectExtent l="0" t="0" r="0" b="0"/>
                  <wp:docPr id="21" name="irc_mi" descr="Image result for veterans day clipart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veterans day clipart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351" cy="599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69FD5" w14:textId="4127EE4F" w:rsidR="00413DF5" w:rsidRPr="001C2A07" w:rsidRDefault="00413DF5" w:rsidP="00413DF5">
            <w:pPr>
              <w:spacing w:after="0"/>
              <w:jc w:val="center"/>
              <w:rPr>
                <w:b/>
                <w:color w:val="auto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012F7" w14:textId="77777777" w:rsidR="00CD274A" w:rsidRDefault="00CA14E8" w:rsidP="00750AC0">
            <w:pPr>
              <w:spacing w:after="0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East Newton   Science Fair</w:t>
            </w:r>
          </w:p>
          <w:p w14:paraId="44C7A11F" w14:textId="54414558" w:rsidR="00CA14E8" w:rsidRPr="001C2A07" w:rsidRDefault="00CA14E8" w:rsidP="00750AC0">
            <w:pPr>
              <w:spacing w:after="0"/>
              <w:jc w:val="center"/>
              <w:rPr>
                <w:b/>
                <w:color w:val="auto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670E3568" wp14:editId="7B6094B2">
                  <wp:extent cx="790945" cy="447675"/>
                  <wp:effectExtent l="0" t="0" r="9525" b="0"/>
                  <wp:docPr id="7" name="irc_mi" descr="Image result for science fair clip art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science fair clip art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357" cy="456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56902" w14:textId="77777777" w:rsidR="005209C0" w:rsidRDefault="00CB0E20" w:rsidP="0075693E">
            <w:pPr>
              <w:spacing w:before="0" w:after="0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Thanksgiving Lunch</w:t>
            </w:r>
          </w:p>
          <w:p w14:paraId="1991D203" w14:textId="67EBBA1B" w:rsidR="00CB0E20" w:rsidRPr="001C2A07" w:rsidRDefault="00CB0E20" w:rsidP="0075693E">
            <w:pPr>
              <w:spacing w:before="0" w:after="0"/>
              <w:jc w:val="center"/>
              <w:rPr>
                <w:b/>
                <w:color w:val="auto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shd w:val="clear" w:color="auto" w:fill="FFFFFF"/>
              </w:rPr>
              <w:drawing>
                <wp:inline distT="0" distB="0" distL="0" distR="0" wp14:anchorId="594F971E" wp14:editId="46329B9E">
                  <wp:extent cx="781050" cy="631088"/>
                  <wp:effectExtent l="0" t="0" r="0" b="0"/>
                  <wp:docPr id="9" name="Picture 9" descr="Image result for feast clipart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feast clipart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571" cy="639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78BD5" w14:textId="5FB9E3DF" w:rsidR="00A6522D" w:rsidRPr="001C2A07" w:rsidRDefault="00A6522D" w:rsidP="00750AC0">
            <w:pPr>
              <w:spacing w:after="0"/>
              <w:jc w:val="center"/>
              <w:rPr>
                <w:b/>
                <w:color w:val="auto"/>
              </w:rPr>
            </w:pP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27BBC" w14:textId="6C23A95C" w:rsidR="00D541A3" w:rsidRPr="00CA14E8" w:rsidRDefault="00CA14E8" w:rsidP="00750AC0">
            <w:pPr>
              <w:spacing w:after="0"/>
              <w:jc w:val="center"/>
              <w:rPr>
                <w:b/>
                <w:color w:val="auto"/>
                <w:sz w:val="20"/>
                <w:szCs w:val="20"/>
              </w:rPr>
            </w:pPr>
            <w:r w:rsidRPr="00CA14E8">
              <w:rPr>
                <w:b/>
                <w:color w:val="auto"/>
                <w:sz w:val="20"/>
                <w:szCs w:val="20"/>
              </w:rPr>
              <w:t xml:space="preserve">PTO </w:t>
            </w:r>
          </w:p>
          <w:p w14:paraId="3182DB06" w14:textId="77777777" w:rsidR="00CA14E8" w:rsidRDefault="00CA14E8" w:rsidP="00750AC0">
            <w:pPr>
              <w:spacing w:after="0"/>
              <w:jc w:val="center"/>
              <w:rPr>
                <w:b/>
                <w:color w:val="auto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3F6683D2" wp14:editId="601AC715">
                  <wp:extent cx="1009015" cy="403606"/>
                  <wp:effectExtent l="0" t="0" r="635" b="0"/>
                  <wp:docPr id="8" name="irc_mi" descr="Image result for pajama day clip art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pajama day clip art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902" cy="405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1C3023" w14:textId="66509CE6" w:rsidR="00CA14E8" w:rsidRPr="001C2A07" w:rsidRDefault="00CA14E8" w:rsidP="00750AC0">
            <w:pPr>
              <w:spacing w:after="0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$1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F8CAC" w14:textId="77777777" w:rsidR="00594CB7" w:rsidRPr="001C2A07" w:rsidRDefault="00594CB7" w:rsidP="003F7732">
            <w:pPr>
              <w:spacing w:after="0"/>
              <w:rPr>
                <w:b/>
                <w:color w:val="auto"/>
              </w:rPr>
            </w:pPr>
          </w:p>
        </w:tc>
      </w:tr>
      <w:tr w:rsidR="00CA14E8" w:rsidRPr="001C2A07" w14:paraId="0F7B402A" w14:textId="77777777" w:rsidTr="001C2A07"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194A5A5B" w14:textId="62A27676" w:rsidR="00594CB7" w:rsidRPr="001C2A07" w:rsidRDefault="0092692A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18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54791186" w14:textId="59456117" w:rsidR="00594CB7" w:rsidRPr="001C2A07" w:rsidRDefault="0092692A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19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43A231EC" w14:textId="29EE1A50" w:rsidR="00594CB7" w:rsidRPr="001C2A07" w:rsidRDefault="0092692A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20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40620852" w14:textId="755CB44A" w:rsidR="00594CB7" w:rsidRPr="001C2A07" w:rsidRDefault="0092692A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21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0BE6069D" w14:textId="0C77C96F" w:rsidR="00594CB7" w:rsidRPr="001C2A07" w:rsidRDefault="0092692A" w:rsidP="0092692A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22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129859D4" w14:textId="1111389F" w:rsidR="00594CB7" w:rsidRPr="001C2A07" w:rsidRDefault="0092692A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23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79BAD49B" w14:textId="63ECDADB" w:rsidR="00594CB7" w:rsidRPr="001C2A07" w:rsidRDefault="0092692A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24</w:t>
            </w:r>
          </w:p>
        </w:tc>
      </w:tr>
      <w:tr w:rsidR="00CA14E8" w:rsidRPr="001C2A07" w14:paraId="213609C8" w14:textId="77777777" w:rsidTr="00C62ADA">
        <w:trPr>
          <w:trHeight w:hRule="exact" w:val="1396"/>
        </w:trPr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8B00C" w14:textId="062A02CF" w:rsidR="00AB353A" w:rsidRPr="005413CE" w:rsidRDefault="00024EAB" w:rsidP="0092692A">
            <w:pPr>
              <w:spacing w:after="0"/>
              <w:rPr>
                <w:b/>
                <w:color w:val="auto"/>
                <w:sz w:val="36"/>
                <w:szCs w:val="36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14BA8629" wp14:editId="5D6C5B3B">
                  <wp:extent cx="1190625" cy="805180"/>
                  <wp:effectExtent l="0" t="0" r="9525" b="0"/>
                  <wp:docPr id="3" name="irc_mi" descr="Image result for thanksgiving clipart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thanksgiving clipart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663" cy="82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6A7CF" w14:textId="57DD308B" w:rsidR="00A6522D" w:rsidRPr="005413CE" w:rsidRDefault="0092692A" w:rsidP="002456DA">
            <w:pPr>
              <w:spacing w:after="0"/>
              <w:jc w:val="center"/>
              <w:rPr>
                <w:rFonts w:ascii="Arial Black" w:hAnsi="Arial Black"/>
                <w:b/>
                <w:color w:val="auto"/>
              </w:rPr>
            </w:pPr>
            <w:r>
              <w:rPr>
                <w:rFonts w:ascii="Arial Black" w:hAnsi="Arial Black"/>
                <w:b/>
                <w:noProof/>
                <w:color w:val="auto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B9C2BD2" wp14:editId="0D76DBA9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26669</wp:posOffset>
                      </wp:positionV>
                      <wp:extent cx="6029325" cy="847725"/>
                      <wp:effectExtent l="0" t="0" r="9525" b="9525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29325" cy="847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08361E" w14:textId="2BF1F66B" w:rsidR="0092692A" w:rsidRPr="0092692A" w:rsidRDefault="0092692A" w:rsidP="0092692A">
                                  <w:pPr>
                                    <w:rPr>
                                      <w:rFonts w:ascii="Algerian" w:hAnsi="Algerian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Algerian" w:hAnsi="Algerian"/>
                                      <w:b/>
                                      <w:sz w:val="72"/>
                                      <w:szCs w:val="72"/>
                                    </w:rPr>
                                    <w:t xml:space="preserve">   </w:t>
                                  </w:r>
                                  <w:r w:rsidRPr="0092692A">
                                    <w:rPr>
                                      <w:rFonts w:ascii="Algerian" w:hAnsi="Algerian"/>
                                      <w:b/>
                                      <w:sz w:val="72"/>
                                      <w:szCs w:val="72"/>
                                    </w:rPr>
                                    <w:t>Thanksgiving  Break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9C2BD2" id="Text Box 19" o:spid="_x0000_s1029" type="#_x0000_t202" style="position:absolute;left:0;text-align:left;margin-left:23.7pt;margin-top:2.1pt;width:474.75pt;height:66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" fillcolor="white [3201]" stroked="f" strokeweight=".5pt">
                      <v:textbox>
                        <w:txbxContent>
                          <w:p w14:paraId="7608361E" w14:textId="2BF1F66B" w:rsidR="0092692A" w:rsidRPr="0092692A" w:rsidRDefault="0092692A" w:rsidP="0092692A">
                            <w:pPr>
                              <w:rPr>
                                <w:rFonts w:ascii="Algerian" w:hAnsi="Algerian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lgerian" w:hAnsi="Algerian"/>
                                <w:b/>
                                <w:sz w:val="72"/>
                                <w:szCs w:val="72"/>
                              </w:rPr>
                              <w:t xml:space="preserve">   </w:t>
                            </w:r>
                            <w:r w:rsidRPr="0092692A">
                              <w:rPr>
                                <w:rFonts w:ascii="Algerian" w:hAnsi="Algerian"/>
                                <w:b/>
                                <w:sz w:val="72"/>
                                <w:szCs w:val="72"/>
                              </w:rPr>
                              <w:t>Thanksgiving  Break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075CF" w14:textId="5B5137CF" w:rsidR="005413CE" w:rsidRPr="005413CE" w:rsidRDefault="005413CE" w:rsidP="005413CE">
            <w:pPr>
              <w:spacing w:after="0"/>
              <w:jc w:val="center"/>
              <w:rPr>
                <w:rFonts w:ascii="Arial Black" w:hAnsi="Arial Black"/>
                <w:b/>
                <w:color w:val="auto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4563A" w14:textId="2317624D" w:rsidR="00A6522D" w:rsidRPr="00126C6C" w:rsidRDefault="00A6522D" w:rsidP="00126C6C">
            <w:pPr>
              <w:spacing w:after="0"/>
              <w:jc w:val="center"/>
              <w:rPr>
                <w:rFonts w:ascii="Arial Black" w:hAnsi="Arial Black"/>
                <w:b/>
                <w:color w:val="auto"/>
                <w:sz w:val="14"/>
                <w:szCs w:val="14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58579" w14:textId="32C353F1" w:rsidR="00A6522D" w:rsidRPr="00126C6C" w:rsidRDefault="00A6522D" w:rsidP="00BA6CB0">
            <w:pPr>
              <w:spacing w:after="0"/>
              <w:rPr>
                <w:rFonts w:ascii="Arial Black" w:hAnsi="Arial Black"/>
                <w:b/>
                <w:color w:val="auto"/>
                <w:sz w:val="16"/>
                <w:szCs w:val="16"/>
              </w:rPr>
            </w:pP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E36BB" w14:textId="03C95956" w:rsidR="005413CE" w:rsidRPr="005413CE" w:rsidRDefault="005413CE" w:rsidP="005413CE">
            <w:pPr>
              <w:spacing w:after="0"/>
              <w:jc w:val="center"/>
              <w:rPr>
                <w:rFonts w:ascii="Arial Black" w:hAnsi="Arial Black"/>
                <w:b/>
                <w:color w:val="auto"/>
                <w:sz w:val="16"/>
                <w:szCs w:val="16"/>
              </w:rPr>
            </w:pP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66964" w14:textId="57E8DEBE" w:rsidR="00AB353A" w:rsidRPr="001C2A07" w:rsidRDefault="00024EAB" w:rsidP="00DD0C26">
            <w:pPr>
              <w:spacing w:after="0"/>
              <w:jc w:val="center"/>
              <w:rPr>
                <w:b/>
                <w:color w:val="auto"/>
              </w:rPr>
            </w:pPr>
            <w:r>
              <w:rPr>
                <w:noProof/>
                <w:color w:val="0000FF"/>
              </w:rPr>
              <w:drawing>
                <wp:inline distT="0" distB="0" distL="0" distR="0" wp14:anchorId="1BB5F126" wp14:editId="054A2A5F">
                  <wp:extent cx="1066800" cy="805180"/>
                  <wp:effectExtent l="0" t="0" r="0" b="0"/>
                  <wp:docPr id="20" name="irc_mi" descr="Image result for thanksgiving clipart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thanksgiving clipart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237" cy="82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14E8" w:rsidRPr="001C2A07" w14:paraId="48DE5F4E" w14:textId="77777777" w:rsidTr="001C2A07">
        <w:trPr>
          <w:trHeight w:hRule="exact" w:val="433"/>
        </w:trPr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3D88E" w14:textId="21C75B6F" w:rsidR="001C2A07" w:rsidRPr="001C2A07" w:rsidRDefault="0092692A" w:rsidP="0092692A">
            <w:pPr>
              <w:spacing w:after="0"/>
              <w:jc w:val="right"/>
              <w:rPr>
                <w:b/>
                <w:color w:val="auto"/>
              </w:rPr>
            </w:pPr>
            <w:r>
              <w:rPr>
                <w:b/>
                <w:color w:val="auto"/>
              </w:rPr>
              <w:t>25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7A0C5" w14:textId="26DF36F0" w:rsidR="001C2A07" w:rsidRPr="001C2A07" w:rsidRDefault="0092692A" w:rsidP="0092692A">
            <w:pPr>
              <w:spacing w:after="0"/>
              <w:jc w:val="right"/>
              <w:rPr>
                <w:b/>
                <w:color w:val="auto"/>
              </w:rPr>
            </w:pPr>
            <w:r>
              <w:rPr>
                <w:b/>
                <w:color w:val="auto"/>
              </w:rPr>
              <w:t>26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F869A" w14:textId="7999AB33" w:rsidR="001C2A07" w:rsidRPr="001C2A07" w:rsidRDefault="0092692A" w:rsidP="0092692A">
            <w:pPr>
              <w:spacing w:after="0"/>
              <w:jc w:val="right"/>
              <w:rPr>
                <w:b/>
                <w:color w:val="auto"/>
              </w:rPr>
            </w:pPr>
            <w:r>
              <w:rPr>
                <w:b/>
                <w:color w:val="auto"/>
              </w:rPr>
              <w:t>27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B7E0A" w14:textId="66B77F66" w:rsidR="001C2A07" w:rsidRPr="001C2A07" w:rsidRDefault="0092692A" w:rsidP="0092692A">
            <w:pPr>
              <w:spacing w:after="0"/>
              <w:jc w:val="right"/>
              <w:rPr>
                <w:b/>
                <w:color w:val="auto"/>
              </w:rPr>
            </w:pPr>
            <w:r>
              <w:rPr>
                <w:b/>
                <w:color w:val="auto"/>
              </w:rPr>
              <w:t>28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F1309" w14:textId="7D9B0EA8" w:rsidR="001C2A07" w:rsidRPr="001C2A07" w:rsidRDefault="0092692A" w:rsidP="0092692A">
            <w:pPr>
              <w:spacing w:after="0"/>
              <w:jc w:val="right"/>
              <w:rPr>
                <w:b/>
                <w:color w:val="auto"/>
              </w:rPr>
            </w:pPr>
            <w:r>
              <w:rPr>
                <w:b/>
                <w:color w:val="auto"/>
              </w:rPr>
              <w:t>29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A0C19" w14:textId="6FD348B7" w:rsidR="001C2A07" w:rsidRPr="001C2A07" w:rsidRDefault="0092692A" w:rsidP="0092692A">
            <w:pPr>
              <w:spacing w:after="0"/>
              <w:jc w:val="right"/>
              <w:rPr>
                <w:b/>
                <w:color w:val="auto"/>
              </w:rPr>
            </w:pPr>
            <w:r>
              <w:rPr>
                <w:b/>
                <w:color w:val="auto"/>
              </w:rPr>
              <w:t>30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EEE08" w14:textId="36E045CE" w:rsidR="001C2A07" w:rsidRPr="001C2A07" w:rsidRDefault="001C2A07" w:rsidP="00DD0C26">
            <w:pPr>
              <w:spacing w:after="0"/>
              <w:jc w:val="center"/>
              <w:rPr>
                <w:b/>
                <w:color w:val="auto"/>
              </w:rPr>
            </w:pPr>
          </w:p>
        </w:tc>
      </w:tr>
      <w:tr w:rsidR="00CA14E8" w:rsidRPr="001C2A07" w14:paraId="2D079F03" w14:textId="77777777" w:rsidTr="001C2A07">
        <w:trPr>
          <w:trHeight w:hRule="exact" w:val="1243"/>
        </w:trPr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EBE57" w14:textId="77777777" w:rsidR="001C2A07" w:rsidRPr="001C2A07" w:rsidRDefault="001C2A07" w:rsidP="002456DA">
            <w:pPr>
              <w:spacing w:after="0"/>
              <w:rPr>
                <w:b/>
                <w:color w:val="auto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8FE20" w14:textId="7EFC650C" w:rsidR="001C2A07" w:rsidRPr="001C2A07" w:rsidRDefault="001C2A07" w:rsidP="002456DA">
            <w:pPr>
              <w:spacing w:after="0"/>
              <w:jc w:val="center"/>
              <w:rPr>
                <w:b/>
                <w:color w:val="auto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9E865" w14:textId="77777777" w:rsidR="001C2A07" w:rsidRPr="001C2A07" w:rsidRDefault="001C2A07" w:rsidP="002456DA">
            <w:pPr>
              <w:spacing w:after="0"/>
              <w:rPr>
                <w:b/>
                <w:color w:val="auto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52B35" w14:textId="7CAE99C5" w:rsidR="001C2A07" w:rsidRPr="001C2A07" w:rsidRDefault="001C2A07" w:rsidP="001C6FD4">
            <w:pPr>
              <w:spacing w:after="0"/>
              <w:jc w:val="center"/>
              <w:rPr>
                <w:b/>
                <w:color w:val="auto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752CB" w14:textId="6EFF4243" w:rsidR="001C2A07" w:rsidRPr="001C2A07" w:rsidRDefault="001C2A07" w:rsidP="001C6FD4">
            <w:pPr>
              <w:spacing w:after="0"/>
              <w:jc w:val="center"/>
              <w:rPr>
                <w:b/>
                <w:color w:val="auto"/>
              </w:rPr>
            </w:pP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FF49D" w14:textId="08816EB7" w:rsidR="001C2A07" w:rsidRPr="001C2A07" w:rsidRDefault="001C2A07" w:rsidP="002456DA">
            <w:pPr>
              <w:spacing w:after="0"/>
              <w:rPr>
                <w:b/>
                <w:color w:val="auto"/>
              </w:rPr>
            </w:pP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7EDB9" w14:textId="77777777" w:rsidR="001C2A07" w:rsidRPr="001C2A07" w:rsidRDefault="001C2A07" w:rsidP="00DD0C26">
            <w:pPr>
              <w:spacing w:after="0"/>
              <w:jc w:val="center"/>
              <w:rPr>
                <w:b/>
                <w:color w:val="auto"/>
              </w:rPr>
            </w:pPr>
          </w:p>
        </w:tc>
      </w:tr>
      <w:tr w:rsidR="00CA14E8" w:rsidRPr="001C2A07" w14:paraId="15A0A7B3" w14:textId="77777777" w:rsidTr="001C2A07">
        <w:trPr>
          <w:trHeight w:val="359"/>
        </w:trPr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19F98" w14:textId="406AA9E1" w:rsidR="001C2A07" w:rsidRPr="001C2A07" w:rsidRDefault="001C2A07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45959" w14:textId="0B00B803" w:rsidR="001C2A07" w:rsidRPr="001C2A07" w:rsidRDefault="001C2A07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4579D" w14:textId="047EAEB3" w:rsidR="001C2A07" w:rsidRPr="001C2A07" w:rsidRDefault="001C2A07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2094A" w14:textId="7F33E254" w:rsidR="001C2A07" w:rsidRPr="001C2A07" w:rsidRDefault="001C2A07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B1AE6" w14:textId="1FDD1323" w:rsidR="001C2A07" w:rsidRPr="001C2A07" w:rsidRDefault="001C2A07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3BA2D" w14:textId="437FFB6B" w:rsidR="001C2A07" w:rsidRPr="001C2A07" w:rsidRDefault="001C2A07" w:rsidP="001C2A07">
            <w:pPr>
              <w:pStyle w:val="Dates"/>
              <w:rPr>
                <w:b/>
                <w:color w:val="auto"/>
              </w:rPr>
            </w:pP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A3B44" w14:textId="2E385E22" w:rsidR="001C2A07" w:rsidRPr="001C2A07" w:rsidRDefault="001C2A07" w:rsidP="001C2A07">
            <w:pPr>
              <w:pStyle w:val="Dates"/>
              <w:rPr>
                <w:b/>
                <w:color w:val="auto"/>
              </w:rPr>
            </w:pPr>
          </w:p>
        </w:tc>
      </w:tr>
      <w:tr w:rsidR="00CA14E8" w:rsidRPr="001C2A07" w14:paraId="521E0F39" w14:textId="77777777" w:rsidTr="001C2A07">
        <w:trPr>
          <w:trHeight w:hRule="exact" w:val="1378"/>
        </w:trPr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09DB97A5" w14:textId="1637BFAB" w:rsidR="001C2A07" w:rsidRPr="001C2A07" w:rsidRDefault="001C2A07" w:rsidP="001C2A07">
            <w:pPr>
              <w:rPr>
                <w:b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48554ABD" w14:textId="60A0DC7E" w:rsidR="001C2A07" w:rsidRPr="001C2A07" w:rsidRDefault="001C2A07" w:rsidP="001C2A07">
            <w:pPr>
              <w:rPr>
                <w:b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0B211E8A" w14:textId="483A166A" w:rsidR="001C2A07" w:rsidRPr="001C2A07" w:rsidRDefault="001C2A07" w:rsidP="001C2A07">
            <w:pPr>
              <w:rPr>
                <w:b/>
              </w:rPr>
            </w:pP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109D3A80" w14:textId="77250F0D" w:rsidR="001C2A07" w:rsidRPr="001C2A07" w:rsidRDefault="001C2A07" w:rsidP="001C2A07">
            <w:pPr>
              <w:rPr>
                <w:b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7AD9F3F9" w14:textId="6332BED2" w:rsidR="001C2A07" w:rsidRPr="001C2A07" w:rsidRDefault="001C2A07" w:rsidP="001C2A07">
            <w:pPr>
              <w:rPr>
                <w:b/>
              </w:rPr>
            </w:pP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16718F7F" w14:textId="77777777" w:rsidR="001C2A07" w:rsidRPr="001C2A07" w:rsidRDefault="001C2A07" w:rsidP="001C2A07">
            <w:pPr>
              <w:rPr>
                <w:b/>
              </w:rPr>
            </w:pP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 w:themeFill="background2"/>
          </w:tcPr>
          <w:p w14:paraId="1D9AAE51" w14:textId="672A663B" w:rsidR="001C2A07" w:rsidRPr="001C2A07" w:rsidRDefault="001C2A07" w:rsidP="001C2A07">
            <w:pPr>
              <w:rPr>
                <w:b/>
              </w:rPr>
            </w:pPr>
          </w:p>
        </w:tc>
      </w:tr>
    </w:tbl>
    <w:p w14:paraId="1E27341E" w14:textId="692ACCA5" w:rsidR="00BC11D4" w:rsidRPr="001C2A07" w:rsidRDefault="00BC11D4" w:rsidP="001C2A07">
      <w:pPr>
        <w:pStyle w:val="NoSpacing"/>
        <w:pBdr>
          <w:top w:val="single" w:sz="4" w:space="1" w:color="auto"/>
          <w:left w:val="single" w:sz="4" w:space="4" w:color="auto"/>
          <w:bottom w:val="single" w:sz="4" w:space="4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odoni MT" w:hAnsi="Bodoni MT"/>
          <w:b/>
        </w:rPr>
      </w:pPr>
    </w:p>
    <w:sectPr w:rsidR="00BC11D4" w:rsidRPr="001C2A07" w:rsidSect="004A1D50">
      <w:pgSz w:w="15840" w:h="12240" w:orient="landscape" w:code="1"/>
      <w:pgMar w:top="144" w:right="720" w:bottom="144" w:left="720" w:header="576" w:footer="576" w:gutter="0"/>
      <w:pgBorders w:display="notFirstPage"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C6BB11" w14:textId="77777777" w:rsidR="00EB3DC7" w:rsidRDefault="00EB3DC7">
      <w:pPr>
        <w:spacing w:before="0" w:after="0"/>
      </w:pPr>
      <w:r>
        <w:separator/>
      </w:r>
    </w:p>
  </w:endnote>
  <w:endnote w:type="continuationSeparator" w:id="0">
    <w:p w14:paraId="1DB11C5E" w14:textId="77777777" w:rsidR="00EB3DC7" w:rsidRDefault="00EB3DC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EB442E" w14:textId="77777777" w:rsidR="00EB3DC7" w:rsidRDefault="00EB3DC7">
      <w:pPr>
        <w:spacing w:before="0" w:after="0"/>
      </w:pPr>
      <w:r>
        <w:separator/>
      </w:r>
    </w:p>
  </w:footnote>
  <w:footnote w:type="continuationSeparator" w:id="0">
    <w:p w14:paraId="22408A7A" w14:textId="77777777" w:rsidR="00EB3DC7" w:rsidRDefault="00EB3DC7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11/30/2018"/>
    <w:docVar w:name="MonthStart" w:val="11/1/2018"/>
  </w:docVars>
  <w:rsids>
    <w:rsidRoot w:val="005014DC"/>
    <w:rsid w:val="00002E64"/>
    <w:rsid w:val="00017420"/>
    <w:rsid w:val="00024EAB"/>
    <w:rsid w:val="00041E92"/>
    <w:rsid w:val="00061C3F"/>
    <w:rsid w:val="000624C4"/>
    <w:rsid w:val="000624E8"/>
    <w:rsid w:val="00066704"/>
    <w:rsid w:val="00077D77"/>
    <w:rsid w:val="000B75A1"/>
    <w:rsid w:val="000D1120"/>
    <w:rsid w:val="000D2B28"/>
    <w:rsid w:val="000E1DE5"/>
    <w:rsid w:val="001222A3"/>
    <w:rsid w:val="00126C6C"/>
    <w:rsid w:val="0013017E"/>
    <w:rsid w:val="0013170A"/>
    <w:rsid w:val="0014150B"/>
    <w:rsid w:val="00144A9A"/>
    <w:rsid w:val="00153035"/>
    <w:rsid w:val="00163902"/>
    <w:rsid w:val="00177639"/>
    <w:rsid w:val="00190E71"/>
    <w:rsid w:val="001A60C4"/>
    <w:rsid w:val="001C2A07"/>
    <w:rsid w:val="001D6FCF"/>
    <w:rsid w:val="00200381"/>
    <w:rsid w:val="00203B7E"/>
    <w:rsid w:val="002456DA"/>
    <w:rsid w:val="00246F65"/>
    <w:rsid w:val="0024794B"/>
    <w:rsid w:val="00251BAE"/>
    <w:rsid w:val="002700CC"/>
    <w:rsid w:val="00276A7F"/>
    <w:rsid w:val="002B2F5C"/>
    <w:rsid w:val="002D6A48"/>
    <w:rsid w:val="002F02CB"/>
    <w:rsid w:val="00322BDC"/>
    <w:rsid w:val="00325B99"/>
    <w:rsid w:val="00371D3E"/>
    <w:rsid w:val="003A5A59"/>
    <w:rsid w:val="003B5A73"/>
    <w:rsid w:val="003F7732"/>
    <w:rsid w:val="00413DF5"/>
    <w:rsid w:val="004151B3"/>
    <w:rsid w:val="00421925"/>
    <w:rsid w:val="0042738D"/>
    <w:rsid w:val="004459BC"/>
    <w:rsid w:val="004810E4"/>
    <w:rsid w:val="004851E1"/>
    <w:rsid w:val="004873C1"/>
    <w:rsid w:val="004A1D50"/>
    <w:rsid w:val="004D7F45"/>
    <w:rsid w:val="004E31D1"/>
    <w:rsid w:val="004E40AB"/>
    <w:rsid w:val="005014DC"/>
    <w:rsid w:val="005113F3"/>
    <w:rsid w:val="005209C0"/>
    <w:rsid w:val="005413CE"/>
    <w:rsid w:val="00543DDC"/>
    <w:rsid w:val="0057055F"/>
    <w:rsid w:val="00594CB7"/>
    <w:rsid w:val="005B20B0"/>
    <w:rsid w:val="005B2790"/>
    <w:rsid w:val="005F240F"/>
    <w:rsid w:val="005F5D6C"/>
    <w:rsid w:val="006238C5"/>
    <w:rsid w:val="00643D9F"/>
    <w:rsid w:val="00662471"/>
    <w:rsid w:val="006B098C"/>
    <w:rsid w:val="006C107E"/>
    <w:rsid w:val="006C3613"/>
    <w:rsid w:val="006C4CFC"/>
    <w:rsid w:val="006D1005"/>
    <w:rsid w:val="006E66D2"/>
    <w:rsid w:val="006F496B"/>
    <w:rsid w:val="007276D7"/>
    <w:rsid w:val="00750AC0"/>
    <w:rsid w:val="0075693E"/>
    <w:rsid w:val="00760AE0"/>
    <w:rsid w:val="007918CA"/>
    <w:rsid w:val="007B0F17"/>
    <w:rsid w:val="007B26E0"/>
    <w:rsid w:val="007D14E0"/>
    <w:rsid w:val="007E39D4"/>
    <w:rsid w:val="007F466C"/>
    <w:rsid w:val="00810A36"/>
    <w:rsid w:val="00823744"/>
    <w:rsid w:val="0087001E"/>
    <w:rsid w:val="008C4F7B"/>
    <w:rsid w:val="008D0F5E"/>
    <w:rsid w:val="008E0DC4"/>
    <w:rsid w:val="008F6C74"/>
    <w:rsid w:val="008F6CB4"/>
    <w:rsid w:val="0092424E"/>
    <w:rsid w:val="00926857"/>
    <w:rsid w:val="0092692A"/>
    <w:rsid w:val="00951809"/>
    <w:rsid w:val="00954FAB"/>
    <w:rsid w:val="00967D48"/>
    <w:rsid w:val="0097579C"/>
    <w:rsid w:val="00982EBE"/>
    <w:rsid w:val="009D7B74"/>
    <w:rsid w:val="00A30652"/>
    <w:rsid w:val="00A333F8"/>
    <w:rsid w:val="00A33E30"/>
    <w:rsid w:val="00A6522D"/>
    <w:rsid w:val="00A71F4B"/>
    <w:rsid w:val="00A971A9"/>
    <w:rsid w:val="00AA0882"/>
    <w:rsid w:val="00AA2228"/>
    <w:rsid w:val="00AA78BE"/>
    <w:rsid w:val="00AB353A"/>
    <w:rsid w:val="00AC7755"/>
    <w:rsid w:val="00B04A8B"/>
    <w:rsid w:val="00B75B15"/>
    <w:rsid w:val="00BA575E"/>
    <w:rsid w:val="00BA6CB0"/>
    <w:rsid w:val="00BC11D4"/>
    <w:rsid w:val="00BC4C1A"/>
    <w:rsid w:val="00C14F7C"/>
    <w:rsid w:val="00C377AB"/>
    <w:rsid w:val="00C4145C"/>
    <w:rsid w:val="00C47DB0"/>
    <w:rsid w:val="00C62ADA"/>
    <w:rsid w:val="00C75DA2"/>
    <w:rsid w:val="00C77B61"/>
    <w:rsid w:val="00C855D3"/>
    <w:rsid w:val="00CA14E8"/>
    <w:rsid w:val="00CA3996"/>
    <w:rsid w:val="00CB0E20"/>
    <w:rsid w:val="00CC3B8F"/>
    <w:rsid w:val="00CD274A"/>
    <w:rsid w:val="00CD6768"/>
    <w:rsid w:val="00CF28BB"/>
    <w:rsid w:val="00D04F9C"/>
    <w:rsid w:val="00D11DD5"/>
    <w:rsid w:val="00D33933"/>
    <w:rsid w:val="00D447B2"/>
    <w:rsid w:val="00D46580"/>
    <w:rsid w:val="00D541A3"/>
    <w:rsid w:val="00D86EA5"/>
    <w:rsid w:val="00D954CB"/>
    <w:rsid w:val="00DB7F79"/>
    <w:rsid w:val="00DC5753"/>
    <w:rsid w:val="00DC60C3"/>
    <w:rsid w:val="00DD0C26"/>
    <w:rsid w:val="00DD3F75"/>
    <w:rsid w:val="00E06D71"/>
    <w:rsid w:val="00E32A59"/>
    <w:rsid w:val="00E338D5"/>
    <w:rsid w:val="00E7572F"/>
    <w:rsid w:val="00E813FF"/>
    <w:rsid w:val="00EB3DC7"/>
    <w:rsid w:val="00ED219A"/>
    <w:rsid w:val="00EF2A77"/>
    <w:rsid w:val="00F102B9"/>
    <w:rsid w:val="00F56F41"/>
    <w:rsid w:val="00F65061"/>
    <w:rsid w:val="00FB04EA"/>
    <w:rsid w:val="00FE768E"/>
    <w:rsid w:val="00FF5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753835F"/>
  <w15:docId w15:val="{49AABFFA-EF9C-4788-A99E-A3C7C5C24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595959" w:themeColor="text1" w:themeTint="A6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7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3" w:unhideWhenUsed="1" w:qFormat="1"/>
    <w:lsdException w:name="Emphasis" w:semiHidden="1" w:uiPriority="13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5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3" w:unhideWhenUsed="1" w:qFormat="1"/>
    <w:lsdException w:name="Quote" w:semiHidden="1" w:uiPriority="13" w:unhideWhenUsed="1" w:qFormat="1"/>
    <w:lsdException w:name="Intense Quote" w:semiHidden="1" w:uiPriority="13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3" w:unhideWhenUsed="1" w:qFormat="1"/>
    <w:lsdException w:name="Intense Emphasis" w:semiHidden="1" w:uiPriority="13" w:unhideWhenUsed="1" w:qFormat="1"/>
    <w:lsdException w:name="Subtle Reference" w:semiHidden="1" w:uiPriority="13" w:unhideWhenUsed="1" w:qFormat="1"/>
    <w:lsdException w:name="Intense Reference" w:semiHidden="1" w:uiPriority="13" w:unhideWhenUsed="1" w:qFormat="1"/>
    <w:lsdException w:name="Book Title" w:semiHidden="1" w:uiPriority="1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outlineLvl w:val="0"/>
    </w:pPr>
    <w:rPr>
      <w:rFonts w:asciiTheme="majorHAnsi" w:hAnsiTheme="majorHAnsi"/>
      <w:b/>
      <w:bCs/>
      <w:caps/>
      <w:sz w:val="9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04040" w:themeColor="text1" w:themeTint="BF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3"/>
    <w:qFormat/>
    <w:pPr>
      <w:jc w:val="center"/>
    </w:pPr>
    <w:rPr>
      <w:b/>
      <w:color w:val="FFFFFF" w:themeColor="background1"/>
      <w:szCs w:val="24"/>
    </w:rPr>
  </w:style>
  <w:style w:type="table" w:customStyle="1" w:styleId="TableCalendar">
    <w:name w:val="Table Calendar"/>
    <w:basedOn w:val="TableNormal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tblPr/>
      <w:tcPr>
        <w:shd w:val="clear" w:color="auto" w:fill="5590CC" w:themeFill="text2"/>
      </w:tcPr>
    </w:tblStylePr>
  </w:style>
  <w:style w:type="paragraph" w:customStyle="1" w:styleId="Dates">
    <w:name w:val="Dates"/>
    <w:basedOn w:val="Normal"/>
    <w:uiPriority w:val="4"/>
    <w:qFormat/>
    <w:pPr>
      <w:spacing w:before="120"/>
      <w:jc w:val="right"/>
    </w:pPr>
  </w:style>
  <w:style w:type="paragraph" w:customStyle="1" w:styleId="Month">
    <w:name w:val="Month"/>
    <w:basedOn w:val="Normal"/>
    <w:uiPriority w:val="1"/>
    <w:qFormat/>
    <w:pPr>
      <w:jc w:val="right"/>
    </w:pPr>
    <w:rPr>
      <w:rFonts w:asciiTheme="majorHAnsi" w:eastAsiaTheme="majorEastAsia" w:hAnsiTheme="majorHAnsi"/>
      <w:b/>
      <w:color w:val="326BA6" w:themeColor="text2" w:themeShade="BF"/>
      <w:sz w:val="96"/>
      <w:szCs w:val="120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/>
      <w:b/>
      <w:color w:val="7F7F7F" w:themeColor="text1" w:themeTint="80"/>
      <w:sz w:val="96"/>
      <w:szCs w:val="64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8"/>
    <w:qFormat/>
    <w:pPr>
      <w:spacing w:before="0"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/>
      <w:b/>
      <w:bCs/>
      <w:caps/>
      <w:sz w:val="9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04040" w:themeColor="text1" w:themeTint="BF"/>
      <w:sz w:val="18"/>
      <w:szCs w:val="2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PlainTable4">
    <w:name w:val="Plain Table 4"/>
    <w:basedOn w:val="TableNorma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image" Target="media/image4.jpeg"/><Relationship Id="rId18" Type="http://schemas.openxmlformats.org/officeDocument/2006/relationships/hyperlink" Target="http://laoblogger.com/junior-beta-club-clipart.html" TargetMode="External"/><Relationship Id="rId26" Type="http://schemas.openxmlformats.org/officeDocument/2006/relationships/hyperlink" Target="http://www.google.com/url?sa=i&amp;rct=j&amp;q=&amp;esrc=s&amp;source=images&amp;cd=&amp;cad=rja&amp;uact=8&amp;ved=2ahUKEwiGjdOdrqTeAhUNMawKHUwHAfgQjRx6BAgBEAU&amp;url=http://worldartsme.com/pajama-day-at-school-clipart.html&amp;psig=AOvVaw20Xl3mYED-mrnDgXWrfze6&amp;ust=1540652024920867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g"/><Relationship Id="rId12" Type="http://schemas.openxmlformats.org/officeDocument/2006/relationships/hyperlink" Target="http://www.google.com/url?sa=i&amp;rct=j&amp;q=&amp;esrc=s&amp;source=images&amp;cd=&amp;cad=rja&amp;uact=8&amp;ved=2ahUKEwi8vNT2rKTeAhVQX60KHdnrCNYQjRx6BAgBEAU&amp;url=http://www.clipartpanda.com/clipart_images/fall-festival-clip-art-37723720&amp;psig=AOvVaw0ojmfIMaUsDEyeguqOW6Xp&amp;ust=1540651674291722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s://www.google.com/url?sa=i&amp;rct=j&amp;q=&amp;esrc=s&amp;source=images&amp;cd=&amp;cad=rja&amp;uact=8&amp;ved=2ahUKEwiP-_X4p6LeAhVOyVMKHVsuDKEQjRx6BAgBEAU&amp;url=https://tidelinesblog.com/2018/05/26/election-day-in-south-carolina-june-12-vl-hold-hold/&amp;psig=AOvVaw16wuY9q3kl-jZf15hEM0Ot&amp;ust=1540581600351615" TargetMode="External"/><Relationship Id="rId20" Type="http://schemas.openxmlformats.org/officeDocument/2006/relationships/hyperlink" Target="https://www.google.com/url?sa=i&amp;rct=j&amp;q=&amp;esrc=s&amp;source=images&amp;cd=&amp;cad=rja&amp;uact=8&amp;ved=2ahUKEwi-7b3Jp6LeAhVJu1MKHSyAADIQjRx6BAgBEAU&amp;url=https://www.clipartmax.com/middle/m2i8m2d3Z5m2N4m2_veterans-day-clipart-veterans-day-clipart-veterans-day-clip-art-free/&amp;psig=AOvVaw14KX4BQ_0kvDp-XYUtj2WE&amp;ust=1540581472530913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www.google.com/imgres?imgurl=http://therevrocked.me/wp-content/uploads/28-collection-of-thanksgiving-feast-kids-clipart-high-quality-unbelievable.png&amp;imgrefurl=http://therevrocked.me/thanksgiving-feast-clipart/dilley-independent-school-district-entrancing-thanksgiving-feast-clipart/&amp;docid=Ofs5yoYKneoa0M&amp;tbnid=IyUVZsWlgV5zuM:&amp;vet=12ahUKEwiApJObtrPeAhUP11MKHSY3D4w4ZBAzKDgwOHoECAEQOw..i&amp;w=547&amp;h=442&amp;itg=1&amp;safe=strict&amp;bih=754&amp;biw=1440&amp;q=feast%20clipart&amp;ved=2ahUKEwiApJObtrPeAhUP11MKHSY3D4w4ZBAzKDgwOHoECAEQOw&amp;iact=mrc&amp;uact=8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gif"/><Relationship Id="rId28" Type="http://schemas.openxmlformats.org/officeDocument/2006/relationships/hyperlink" Target="https://www.google.com/url?sa=i&amp;rct=j&amp;q=&amp;esrc=s&amp;source=images&amp;cd=&amp;cad=rja&amp;uact=8&amp;ved=2ahUKEwiD1qyRpaLeAhUS61MKHbgvBskQjRx6BAgBEAU&amp;url=https://clip2art.com/explore/Thanksgiving%20clipart/&amp;psig=AOvVaw0pHOiYVcdn-pM2FKXdDh6f&amp;ust=1540580736709356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7.gif"/><Relationship Id="rId31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hyperlink" Target="http://www.clipartpanda.com/categories/disney-thanksgiving-clipart" TargetMode="External"/><Relationship Id="rId14" Type="http://schemas.openxmlformats.org/officeDocument/2006/relationships/hyperlink" Target="https://www.google.com/url?sa=i&amp;rct=j&amp;q=&amp;esrc=s&amp;source=images&amp;cd=&amp;cad=rja&amp;uact=8&amp;ved=2ahUKEwjfsKSYp6LeAhXK2VMKHQpdCfkQjRx6BAgBEAU&amp;url=https://www.askideas.com/fall-back-daylight-saving-time-ends-pumpkin-clipart/&amp;psig=AOvVaw2SRPswtApN3ed2DnsGRWTL&amp;ust=1540581414076701" TargetMode="External"/><Relationship Id="rId22" Type="http://schemas.openxmlformats.org/officeDocument/2006/relationships/hyperlink" Target="https://www.google.com/url?sa=i&amp;rct=j&amp;q=&amp;esrc=s&amp;source=images&amp;cd=&amp;cad=rja&amp;uact=8&amp;ved=2ahUKEwi0gZH5raTeAhUCVK0KHSD2CjsQjRx6BAgBEAU&amp;url=https://www.walnutcreeksd.org/Page/1729&amp;psig=AOvVaw3igRVqzgBjhWyg8ox21SAm&amp;ust=1540651919066418" TargetMode="External"/><Relationship Id="rId27" Type="http://schemas.openxmlformats.org/officeDocument/2006/relationships/image" Target="media/image11.png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gman.marcie\AppData\Roaming\Microsoft\Templates\Horizontal%20calendar%20(Sunday%20start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BEBFDEADF654411988DFAF9521138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9B4CC3-F5CB-446C-A7DD-57F3E4FD38FE}"/>
      </w:docPartPr>
      <w:docPartBody>
        <w:p w:rsidR="00C161B0" w:rsidRDefault="00890C68">
          <w:pPr>
            <w:pStyle w:val="0BEBFDEADF654411988DFAF952113878"/>
          </w:pPr>
          <w:r>
            <w:t>Sunday</w:t>
          </w:r>
        </w:p>
      </w:docPartBody>
    </w:docPart>
    <w:docPart>
      <w:docPartPr>
        <w:name w:val="E8A757FA5B2D4F32839A3E9038B3E7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0AC6C8-350D-4AC8-9F7F-5BC84442E6A8}"/>
      </w:docPartPr>
      <w:docPartBody>
        <w:p w:rsidR="00C161B0" w:rsidRDefault="00890C68">
          <w:pPr>
            <w:pStyle w:val="E8A757FA5B2D4F32839A3E9038B3E73F"/>
          </w:pPr>
          <w:r>
            <w:t>Monday</w:t>
          </w:r>
        </w:p>
      </w:docPartBody>
    </w:docPart>
    <w:docPart>
      <w:docPartPr>
        <w:name w:val="995390FF7BBE49718FEC8626386D05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9AFF-DA9E-4D1F-AB34-26A9DF90D88F}"/>
      </w:docPartPr>
      <w:docPartBody>
        <w:p w:rsidR="00C161B0" w:rsidRDefault="00890C68">
          <w:pPr>
            <w:pStyle w:val="995390FF7BBE49718FEC8626386D05F8"/>
          </w:pPr>
          <w:r>
            <w:t>Tuesday</w:t>
          </w:r>
        </w:p>
      </w:docPartBody>
    </w:docPart>
    <w:docPart>
      <w:docPartPr>
        <w:name w:val="6F45FAD317054FADA89E289623E3C2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E24C45-D396-4BFA-A50B-267656628F24}"/>
      </w:docPartPr>
      <w:docPartBody>
        <w:p w:rsidR="00C161B0" w:rsidRDefault="00890C68">
          <w:pPr>
            <w:pStyle w:val="6F45FAD317054FADA89E289623E3C263"/>
          </w:pPr>
          <w:r>
            <w:t>Wednesday</w:t>
          </w:r>
        </w:p>
      </w:docPartBody>
    </w:docPart>
    <w:docPart>
      <w:docPartPr>
        <w:name w:val="A7C41273D6334483B1D86F8019FA72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E38B3D-E132-478D-A068-3EEC488075C8}"/>
      </w:docPartPr>
      <w:docPartBody>
        <w:p w:rsidR="00C161B0" w:rsidRDefault="00890C68">
          <w:pPr>
            <w:pStyle w:val="A7C41273D6334483B1D86F8019FA728A"/>
          </w:pPr>
          <w:r>
            <w:t>Thursday</w:t>
          </w:r>
        </w:p>
      </w:docPartBody>
    </w:docPart>
    <w:docPart>
      <w:docPartPr>
        <w:name w:val="0FC67EB9CC3B4F42AA0042E0F4929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482F9D-3DA3-4C61-B67A-C10A69D11B24}"/>
      </w:docPartPr>
      <w:docPartBody>
        <w:p w:rsidR="00C161B0" w:rsidRDefault="00890C68">
          <w:pPr>
            <w:pStyle w:val="0FC67EB9CC3B4F42AA0042E0F492985B"/>
          </w:pPr>
          <w:r>
            <w:t>Friday</w:t>
          </w:r>
        </w:p>
      </w:docPartBody>
    </w:docPart>
    <w:docPart>
      <w:docPartPr>
        <w:name w:val="B2274DF719AC449F9292F707078156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19CCF5-2AFB-4FF9-8F21-05FE9EB4C14F}"/>
      </w:docPartPr>
      <w:docPartBody>
        <w:p w:rsidR="00C161B0" w:rsidRDefault="00890C68">
          <w:pPr>
            <w:pStyle w:val="B2274DF719AC449F9292F7070781568D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C68"/>
    <w:rsid w:val="000455D9"/>
    <w:rsid w:val="002B0247"/>
    <w:rsid w:val="004E3B1A"/>
    <w:rsid w:val="00655BA3"/>
    <w:rsid w:val="006E72B5"/>
    <w:rsid w:val="007507B8"/>
    <w:rsid w:val="00890C68"/>
    <w:rsid w:val="00927F6C"/>
    <w:rsid w:val="009B7BCB"/>
    <w:rsid w:val="009F4EA7"/>
    <w:rsid w:val="00A205DF"/>
    <w:rsid w:val="00C161B0"/>
    <w:rsid w:val="00C37766"/>
    <w:rsid w:val="00CD19C5"/>
    <w:rsid w:val="00E46FAB"/>
    <w:rsid w:val="00E92B52"/>
    <w:rsid w:val="00F61699"/>
    <w:rsid w:val="00FA1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BEBFDEADF654411988DFAF952113878">
    <w:name w:val="0BEBFDEADF654411988DFAF952113878"/>
  </w:style>
  <w:style w:type="paragraph" w:customStyle="1" w:styleId="E8A757FA5B2D4F32839A3E9038B3E73F">
    <w:name w:val="E8A757FA5B2D4F32839A3E9038B3E73F"/>
  </w:style>
  <w:style w:type="paragraph" w:customStyle="1" w:styleId="995390FF7BBE49718FEC8626386D05F8">
    <w:name w:val="995390FF7BBE49718FEC8626386D05F8"/>
  </w:style>
  <w:style w:type="paragraph" w:customStyle="1" w:styleId="6F45FAD317054FADA89E289623E3C263">
    <w:name w:val="6F45FAD317054FADA89E289623E3C263"/>
  </w:style>
  <w:style w:type="paragraph" w:customStyle="1" w:styleId="A7C41273D6334483B1D86F8019FA728A">
    <w:name w:val="A7C41273D6334483B1D86F8019FA728A"/>
  </w:style>
  <w:style w:type="paragraph" w:customStyle="1" w:styleId="0FC67EB9CC3B4F42AA0042E0F492985B">
    <w:name w:val="0FC67EB9CC3B4F42AA0042E0F492985B"/>
  </w:style>
  <w:style w:type="paragraph" w:customStyle="1" w:styleId="B2274DF719AC449F9292F7070781568D">
    <w:name w:val="B2274DF719AC449F9292F7070781568D"/>
  </w:style>
  <w:style w:type="paragraph" w:customStyle="1" w:styleId="00751B03F1274212A142D004E168F7BF">
    <w:name w:val="00751B03F1274212A142D004E168F7BF"/>
  </w:style>
  <w:style w:type="paragraph" w:customStyle="1" w:styleId="9AE3EF23059A4F40A898E1E55F3071D5">
    <w:name w:val="9AE3EF23059A4F40A898E1E55F3071D5"/>
  </w:style>
  <w:style w:type="paragraph" w:customStyle="1" w:styleId="3EFF3EE2393E43D2A68B47CB6A4EA11E">
    <w:name w:val="3EFF3EE2393E43D2A68B47CB6A4EA11E"/>
  </w:style>
  <w:style w:type="paragraph" w:customStyle="1" w:styleId="5B718589169D4AD6B85F9CF2BA56ECB7">
    <w:name w:val="5B718589169D4AD6B85F9CF2BA56ECB7"/>
  </w:style>
  <w:style w:type="paragraph" w:customStyle="1" w:styleId="B17F8451E6A1446791DCD252F752F6D5">
    <w:name w:val="B17F8451E6A1446791DCD252F752F6D5"/>
  </w:style>
  <w:style w:type="paragraph" w:customStyle="1" w:styleId="A7702C59A9CD4CBCB27D9C8880F27391">
    <w:name w:val="A7702C59A9CD4CBCB27D9C8880F27391"/>
  </w:style>
  <w:style w:type="paragraph" w:customStyle="1" w:styleId="6D1CEF91CF414C39A52516210912CFD7">
    <w:name w:val="6D1CEF91CF414C39A52516210912CFD7"/>
  </w:style>
  <w:style w:type="paragraph" w:customStyle="1" w:styleId="1A8E42CD5E0944968C37E26B5724F24B">
    <w:name w:val="1A8E42CD5E0944968C37E26B5724F24B"/>
    <w:rsid w:val="00927F6C"/>
  </w:style>
  <w:style w:type="paragraph" w:customStyle="1" w:styleId="52537F2037664790894C4F8E1A935609">
    <w:name w:val="52537F2037664790894C4F8E1A935609"/>
    <w:rsid w:val="00927F6C"/>
  </w:style>
  <w:style w:type="paragraph" w:customStyle="1" w:styleId="73C8580EA4BB4F9C802925BCF50E70FA">
    <w:name w:val="73C8580EA4BB4F9C802925BCF50E70FA"/>
    <w:rsid w:val="00927F6C"/>
  </w:style>
  <w:style w:type="paragraph" w:customStyle="1" w:styleId="F8C1604F3B9A404FAAFBDCF118B63BE1">
    <w:name w:val="F8C1604F3B9A404FAAFBDCF118B63BE1"/>
    <w:rsid w:val="00927F6C"/>
  </w:style>
  <w:style w:type="paragraph" w:customStyle="1" w:styleId="183045A90E3B46D9B1D552F4F4CA1964">
    <w:name w:val="183045A90E3B46D9B1D552F4F4CA1964"/>
    <w:rsid w:val="00927F6C"/>
  </w:style>
  <w:style w:type="paragraph" w:customStyle="1" w:styleId="DD49D5500D8B49A48399C5EFE2733952">
    <w:name w:val="DD49D5500D8B49A48399C5EFE2733952"/>
    <w:rsid w:val="00927F6C"/>
  </w:style>
  <w:style w:type="paragraph" w:customStyle="1" w:styleId="CB9A0476F9F34660B78D18AB2D502740">
    <w:name w:val="CB9A0476F9F34660B78D18AB2D502740"/>
    <w:rsid w:val="00927F6C"/>
  </w:style>
  <w:style w:type="paragraph" w:customStyle="1" w:styleId="A73B20AC4E1B485FA61F7AA242D5FC8B">
    <w:name w:val="A73B20AC4E1B485FA61F7AA242D5FC8B"/>
    <w:rsid w:val="00927F6C"/>
  </w:style>
  <w:style w:type="paragraph" w:customStyle="1" w:styleId="DD1E727D4BF84D46B536610AE6E14E82">
    <w:name w:val="DD1E727D4BF84D46B536610AE6E14E82"/>
    <w:rsid w:val="00927F6C"/>
  </w:style>
  <w:style w:type="paragraph" w:customStyle="1" w:styleId="2AAF449E0E1F48EB857CFA005726E264">
    <w:name w:val="2AAF449E0E1F48EB857CFA005726E264"/>
    <w:rsid w:val="00927F6C"/>
  </w:style>
  <w:style w:type="paragraph" w:customStyle="1" w:styleId="C7FB95FCF4AC4E94BD2D1238CC024D5F">
    <w:name w:val="C7FB95FCF4AC4E94BD2D1238CC024D5F"/>
    <w:rsid w:val="00927F6C"/>
  </w:style>
  <w:style w:type="paragraph" w:customStyle="1" w:styleId="53BAF07F3FCD4F39A11950DAA2AD8DBB">
    <w:name w:val="53BAF07F3FCD4F39A11950DAA2AD8DBB"/>
    <w:rsid w:val="00927F6C"/>
  </w:style>
  <w:style w:type="paragraph" w:customStyle="1" w:styleId="9D659177B9DD44F3BAE6CB7DB2A78534">
    <w:name w:val="9D659177B9DD44F3BAE6CB7DB2A78534"/>
    <w:rsid w:val="00927F6C"/>
  </w:style>
  <w:style w:type="paragraph" w:customStyle="1" w:styleId="CF52B4DAC0E84205804D9DE414070730">
    <w:name w:val="CF52B4DAC0E84205804D9DE414070730"/>
    <w:rsid w:val="00927F6C"/>
  </w:style>
  <w:style w:type="paragraph" w:customStyle="1" w:styleId="3FCDFB1EE8C347AFA0F8AD944053367A">
    <w:name w:val="3FCDFB1EE8C347AFA0F8AD944053367A"/>
    <w:rsid w:val="00927F6C"/>
  </w:style>
  <w:style w:type="paragraph" w:customStyle="1" w:styleId="9271511F1F55424FAAEE4F2360BB6EA4">
    <w:name w:val="9271511F1F55424FAAEE4F2360BB6EA4"/>
    <w:rsid w:val="00927F6C"/>
  </w:style>
  <w:style w:type="paragraph" w:customStyle="1" w:styleId="80482B21B78E47E9B7EEBC3667FE4C20">
    <w:name w:val="80482B21B78E47E9B7EEBC3667FE4C20"/>
    <w:rsid w:val="00927F6C"/>
  </w:style>
  <w:style w:type="paragraph" w:customStyle="1" w:styleId="594FFA28D86D435D897F7B8909973CFE">
    <w:name w:val="594FFA28D86D435D897F7B8909973CFE"/>
    <w:rsid w:val="00927F6C"/>
  </w:style>
  <w:style w:type="paragraph" w:customStyle="1" w:styleId="C9E0147788494DB5B9E80C936316B48F">
    <w:name w:val="C9E0147788494DB5B9E80C936316B48F"/>
    <w:rsid w:val="00927F6C"/>
  </w:style>
  <w:style w:type="paragraph" w:customStyle="1" w:styleId="4527420993E343A18DC63397AAE1202C">
    <w:name w:val="4527420993E343A18DC63397AAE1202C"/>
    <w:rsid w:val="00927F6C"/>
  </w:style>
  <w:style w:type="paragraph" w:customStyle="1" w:styleId="2D74930D091B40AA98AFD628CFA85B56">
    <w:name w:val="2D74930D091B40AA98AFD628CFA85B56"/>
    <w:rsid w:val="00927F6C"/>
  </w:style>
  <w:style w:type="paragraph" w:customStyle="1" w:styleId="B3C001D2264E46A0860FCF0316FF379C">
    <w:name w:val="B3C001D2264E46A0860FCF0316FF379C"/>
    <w:rsid w:val="00A205DF"/>
  </w:style>
  <w:style w:type="paragraph" w:customStyle="1" w:styleId="3DD38B16BBEA44AAAE9F3EED183C1FB8">
    <w:name w:val="3DD38B16BBEA44AAAE9F3EED183C1FB8"/>
    <w:rsid w:val="00A205DF"/>
  </w:style>
  <w:style w:type="paragraph" w:customStyle="1" w:styleId="24DCB9286E4245229C7DE60FE5387693">
    <w:name w:val="24DCB9286E4245229C7DE60FE5387693"/>
    <w:rsid w:val="00A205DF"/>
  </w:style>
  <w:style w:type="paragraph" w:customStyle="1" w:styleId="C983DC23E74147ED90DA1D4E55893559">
    <w:name w:val="C983DC23E74147ED90DA1D4E55893559"/>
    <w:rsid w:val="00A205DF"/>
  </w:style>
  <w:style w:type="paragraph" w:customStyle="1" w:styleId="05565D4CA47247EFB0D5A4C5AC795964">
    <w:name w:val="05565D4CA47247EFB0D5A4C5AC795964"/>
    <w:rsid w:val="00A205DF"/>
  </w:style>
  <w:style w:type="paragraph" w:customStyle="1" w:styleId="1606EA7363A04566826AC1CF5E37977F">
    <w:name w:val="1606EA7363A04566826AC1CF5E37977F"/>
    <w:rsid w:val="00A205DF"/>
  </w:style>
  <w:style w:type="paragraph" w:customStyle="1" w:styleId="81743E6B2B054582918518F1300A4E94">
    <w:name w:val="81743E6B2B054582918518F1300A4E94"/>
    <w:rsid w:val="00A205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ky">
  <a:themeElements>
    <a:clrScheme name="Calendar">
      <a:dk1>
        <a:sysClr val="windowText" lastClr="000000"/>
      </a:dk1>
      <a:lt1>
        <a:sysClr val="window" lastClr="FFFFFF"/>
      </a:lt1>
      <a:dk2>
        <a:srgbClr val="5590CC"/>
      </a:dk2>
      <a:lt2>
        <a:srgbClr val="F7F7F7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AD9099-BE78-40CF-A567-FE49D7A9B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Horizontal calendar (Sunday start)</Template>
  <TotalTime>0</TotalTime>
  <Pages>2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Marcie Sigman</cp:lastModifiedBy>
  <cp:revision>2</cp:revision>
  <cp:lastPrinted>2018-09-25T14:55:00Z</cp:lastPrinted>
  <dcterms:created xsi:type="dcterms:W3CDTF">2018-11-01T14:44:00Z</dcterms:created>
  <dcterms:modified xsi:type="dcterms:W3CDTF">2018-11-01T14:44:00Z</dcterms:modified>
  <cp:category/>
</cp:coreProperties>
</file>