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4"/>
        <w:tblW w:w="4812" w:type="pct"/>
        <w:tblInd w:w="270" w:type="dxa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13859"/>
      </w:tblGrid>
      <w:tr w:rsidR="00AA0882" w:rsidRPr="00DC60C3" w14:paraId="0A671C80" w14:textId="77777777" w:rsidTr="00AA0882">
        <w:trPr>
          <w:trHeight w:hRule="exact" w:val="1541"/>
        </w:trPr>
        <w:tc>
          <w:tcPr>
            <w:tcW w:w="5000" w:type="pct"/>
            <w:tcBorders>
              <w:bottom w:val="single" w:sz="8" w:space="0" w:color="BFBFBF" w:themeColor="background1" w:themeShade="BF"/>
            </w:tcBorders>
          </w:tcPr>
          <w:bookmarkStart w:id="0" w:name="_GoBack"/>
          <w:bookmarkEnd w:id="0"/>
          <w:p w14:paraId="5248DEA7" w14:textId="38F95EF4" w:rsidR="00E2454C" w:rsidRPr="00E2454C" w:rsidRDefault="003F1305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  <w:rPr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0C43D3" wp14:editId="43650414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44450</wp:posOffset>
                      </wp:positionV>
                      <wp:extent cx="4419600" cy="880745"/>
                      <wp:effectExtent l="0" t="0" r="0" b="0"/>
                      <wp:wrapNone/>
                      <wp:docPr id="242" name="Text Box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880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4BD0AA" w14:textId="70713994" w:rsidR="00AA0882" w:rsidRPr="003F1305" w:rsidRDefault="00AA0882" w:rsidP="003F130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auto"/>
                                      <w:sz w:val="56"/>
                                      <w:szCs w:val="56"/>
                                    </w:rPr>
                                  </w:pPr>
                                  <w:r w:rsidRPr="003F1305">
                                    <w:rPr>
                                      <w:rFonts w:ascii="Baskerville Old Face" w:hAnsi="Baskerville Old Face"/>
                                      <w:color w:val="auto"/>
                                      <w:sz w:val="56"/>
                                      <w:szCs w:val="56"/>
                                    </w:rPr>
                                    <w:t>East Newton</w:t>
                                  </w:r>
                                  <w:r w:rsidR="003F1305" w:rsidRPr="003F1305">
                                    <w:rPr>
                                      <w:rFonts w:ascii="Baskerville Old Face" w:hAnsi="Baskerville Old Face"/>
                                      <w:color w:val="auto"/>
                                      <w:sz w:val="56"/>
                                      <w:szCs w:val="56"/>
                                    </w:rPr>
                                    <w:t xml:space="preserve"> Elementary</w:t>
                                  </w:r>
                                </w:p>
                                <w:p w14:paraId="40371F0C" w14:textId="51BC9221" w:rsidR="00AA0882" w:rsidRPr="003F1305" w:rsidRDefault="006E36DD" w:rsidP="003F130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3F1305">
                                    <w:rPr>
                                      <w:rFonts w:ascii="Baskerville Old Face" w:hAnsi="Baskerville Old Face"/>
                                      <w:color w:val="auto"/>
                                      <w:sz w:val="36"/>
                                      <w:szCs w:val="36"/>
                                    </w:rPr>
                                    <w:t>January 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C43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2" o:spid="_x0000_s1026" type="#_x0000_t202" style="position:absolute;margin-left:165.25pt;margin-top:3.5pt;width:348pt;height:6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" fillcolor="white [3201]" stroked="f" strokeweight=".5pt">
                      <v:textbox>
                        <w:txbxContent>
                          <w:p w14:paraId="2E4BD0AA" w14:textId="70713994" w:rsidR="00AA0882" w:rsidRPr="003F1305" w:rsidRDefault="00AA0882" w:rsidP="003F1305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3F1305">
                              <w:rPr>
                                <w:rFonts w:ascii="Baskerville Old Face" w:hAnsi="Baskerville Old Face"/>
                                <w:color w:val="auto"/>
                                <w:sz w:val="56"/>
                                <w:szCs w:val="56"/>
                              </w:rPr>
                              <w:t>East Newton</w:t>
                            </w:r>
                            <w:r w:rsidR="003F1305" w:rsidRPr="003F1305">
                              <w:rPr>
                                <w:rFonts w:ascii="Baskerville Old Face" w:hAnsi="Baskerville Old Face"/>
                                <w:color w:val="auto"/>
                                <w:sz w:val="56"/>
                                <w:szCs w:val="56"/>
                              </w:rPr>
                              <w:t xml:space="preserve"> Elementary</w:t>
                            </w:r>
                          </w:p>
                          <w:p w14:paraId="40371F0C" w14:textId="51BC9221" w:rsidR="00AA0882" w:rsidRPr="003F1305" w:rsidRDefault="006E36DD" w:rsidP="003F1305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3F1305">
                              <w:rPr>
                                <w:rFonts w:ascii="Baskerville Old Face" w:hAnsi="Baskerville Old Face"/>
                                <w:color w:val="auto"/>
                                <w:sz w:val="36"/>
                                <w:szCs w:val="36"/>
                              </w:rPr>
                              <w:t>January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B12F97" wp14:editId="7E045B24">
                      <wp:simplePos x="0" y="0"/>
                      <wp:positionH relativeFrom="column">
                        <wp:posOffset>6518274</wp:posOffset>
                      </wp:positionH>
                      <wp:positionV relativeFrom="paragraph">
                        <wp:posOffset>44450</wp:posOffset>
                      </wp:positionV>
                      <wp:extent cx="1438275" cy="879475"/>
                      <wp:effectExtent l="0" t="0" r="9525" b="0"/>
                      <wp:wrapNone/>
                      <wp:docPr id="243" name="Text Box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879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98BF6F" w14:textId="14F4CE9B" w:rsidR="003F1305" w:rsidRDefault="00041E92" w:rsidP="003F1305">
                                  <w:pPr>
                                    <w:jc w:val="center"/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Where it’</w:t>
                                  </w:r>
                                  <w:r w:rsidR="00066704"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s a great place </w:t>
                                  </w:r>
                                  <w:r w:rsid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to </w:t>
                                  </w:r>
                                  <w:r w:rsidR="00066704"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have</w:t>
                                  </w:r>
                                </w:p>
                                <w:p w14:paraId="4ECF0A1C" w14:textId="0A5589EB" w:rsidR="00066704" w:rsidRPr="00066704" w:rsidRDefault="00066704" w:rsidP="003F1305">
                                  <w:pPr>
                                    <w:jc w:val="center"/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PAW PRIDE!</w:t>
                                  </w:r>
                                </w:p>
                                <w:p w14:paraId="78E9501B" w14:textId="1EF47310" w:rsidR="00066704" w:rsidRDefault="00066704">
                                  <w:r>
                                    <w:rPr>
                                      <w:noProof/>
                                    </w:rPr>
                                    <w:t xml:space="preserve">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B12F97" id="Text Box 243" o:spid="_x0000_s1027" type="#_x0000_t202" style="position:absolute;margin-left:513.25pt;margin-top:3.5pt;width:113.25pt;height:6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" fillcolor="white [3201]" stroked="f" strokeweight=".5pt">
                      <v:textbox>
                        <w:txbxContent>
                          <w:p w14:paraId="0E98BF6F" w14:textId="14F4CE9B" w:rsidR="003F1305" w:rsidRDefault="00041E92" w:rsidP="003F1305">
                            <w:pPr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Where it’</w:t>
                            </w:r>
                            <w:r w:rsidR="00066704"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s a great place </w:t>
                            </w:r>
                            <w:r w:rsid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066704"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>have</w:t>
                            </w:r>
                          </w:p>
                          <w:p w14:paraId="4ECF0A1C" w14:textId="0A5589EB" w:rsidR="00066704" w:rsidRPr="00066704" w:rsidRDefault="00066704" w:rsidP="003F1305">
                            <w:pPr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>PAW PRIDE!</w:t>
                            </w:r>
                          </w:p>
                          <w:p w14:paraId="78E9501B" w14:textId="1EF47310" w:rsidR="00066704" w:rsidRDefault="00066704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70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3857E7" wp14:editId="4C41323A">
                      <wp:simplePos x="0" y="0"/>
                      <wp:positionH relativeFrom="column">
                        <wp:posOffset>7838452</wp:posOffset>
                      </wp:positionH>
                      <wp:positionV relativeFrom="paragraph">
                        <wp:posOffset>42509</wp:posOffset>
                      </wp:positionV>
                      <wp:extent cx="879918" cy="879535"/>
                      <wp:effectExtent l="0" t="0" r="0" b="0"/>
                      <wp:wrapNone/>
                      <wp:docPr id="249" name="Text Box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918" cy="879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F65238" w14:textId="05879E8F" w:rsidR="00066704" w:rsidRDefault="000667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DA7CC9" wp14:editId="6A0B22E7">
                                        <wp:extent cx="580306" cy="571764"/>
                                        <wp:effectExtent l="76200" t="76200" r="86995" b="76200"/>
                                        <wp:docPr id="250" name="Picture 2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0" name="bear-paw-free-clipart-1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41783">
                                                  <a:off x="0" y="0"/>
                                                  <a:ext cx="582707" cy="574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857E7" id="Text Box 249" o:spid="_x0000_s1028" type="#_x0000_t202" style="position:absolute;margin-left:617.2pt;margin-top:3.35pt;width:69.3pt;height:6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" fillcolor="white [3201]" stroked="f" strokeweight=".5pt">
                      <v:textbox>
                        <w:txbxContent>
                          <w:p w14:paraId="06F65238" w14:textId="05879E8F" w:rsidR="00066704" w:rsidRDefault="0006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A7CC9" wp14:editId="6A0B22E7">
                                  <wp:extent cx="580306" cy="571764"/>
                                  <wp:effectExtent l="76200" t="76200" r="86995" b="7620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bear-paw-free-clipart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41783">
                                            <a:off x="0" y="0"/>
                                            <a:ext cx="582707" cy="574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882" w:rsidRPr="00DC60C3">
              <w:t xml:space="preserve"> </w:t>
            </w:r>
            <w:r>
              <w:rPr>
                <w:noProof/>
              </w:rPr>
              <w:drawing>
                <wp:inline distT="0" distB="0" distL="0" distR="0" wp14:anchorId="566BD7D1" wp14:editId="233A36F9">
                  <wp:extent cx="1838325" cy="899068"/>
                  <wp:effectExtent l="0" t="0" r="0" b="0"/>
                  <wp:docPr id="7" name="Picture 7" descr="Image result for charlie brown januar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harlie brown januar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734" cy="92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8ACEC" w14:textId="74C24E11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  <w:r w:rsidRPr="00DC60C3">
              <w:t xml:space="preserve"> </w:t>
            </w:r>
          </w:p>
          <w:p w14:paraId="709E9719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0F179139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162AE3FE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0679482A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75D23245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1BDF780E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  <w:r w:rsidRPr="00DC60C3">
              <w:t xml:space="preserve">    </w:t>
            </w:r>
            <w:r w:rsidRPr="00DC60C3">
              <w:tab/>
            </w:r>
            <w:r w:rsidRPr="00DC60C3">
              <w:rPr>
                <w:noProof/>
                <w:sz w:val="20"/>
                <w:szCs w:val="20"/>
              </w:rPr>
              <w:drawing>
                <wp:inline distT="0" distB="0" distL="0" distR="0" wp14:anchorId="7CA84B7F" wp14:editId="5F654EC1">
                  <wp:extent cx="1053606" cy="510097"/>
                  <wp:effectExtent l="38100" t="247650" r="70485" b="2330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arpaw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7380" flipH="1">
                            <a:off x="0" y="0"/>
                            <a:ext cx="1096930" cy="53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160" w:type="pct"/>
        <w:tblInd w:w="-185" w:type="dxa"/>
        <w:tblBorders>
          <w:insideH w:val="single" w:sz="4" w:space="0" w:color="BFBFBF" w:themeColor="background1" w:themeShade="BF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2150"/>
        <w:gridCol w:w="2079"/>
        <w:gridCol w:w="2254"/>
        <w:gridCol w:w="2094"/>
        <w:gridCol w:w="2085"/>
        <w:gridCol w:w="2127"/>
        <w:gridCol w:w="2061"/>
      </w:tblGrid>
      <w:tr w:rsidR="003F1305" w:rsidRPr="00DC60C3" w14:paraId="72FC24B3" w14:textId="77777777" w:rsidTr="003F1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sdt>
          <w:sdtPr>
            <w:id w:val="-1778867687"/>
            <w:placeholder>
              <w:docPart w:val="0BEBFDEADF654411988DFAF9521138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595959" w:themeFill="text1" w:themeFillTint="A6"/>
              </w:tcPr>
              <w:p w14:paraId="23200CC4" w14:textId="77777777" w:rsidR="00594CB7" w:rsidRPr="00DC60C3" w:rsidRDefault="00077D77">
                <w:pPr>
                  <w:pStyle w:val="Days"/>
                </w:pPr>
                <w:r w:rsidRPr="00DC60C3">
                  <w:t>Sunday</w:t>
                </w:r>
              </w:p>
            </w:tc>
          </w:sdtContent>
        </w:sdt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1F967546" w14:textId="77777777" w:rsidR="00594CB7" w:rsidRPr="00DC60C3" w:rsidRDefault="000E30CF">
            <w:pPr>
              <w:pStyle w:val="Days"/>
            </w:pPr>
            <w:sdt>
              <w:sdtPr>
                <w:id w:val="-1020851123"/>
                <w:placeholder>
                  <w:docPart w:val="E8A757FA5B2D4F32839A3E9038B3E73F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Monday</w:t>
                </w:r>
              </w:sdtContent>
            </w:sdt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6A1DCF80" w14:textId="77777777" w:rsidR="00594CB7" w:rsidRPr="00DC60C3" w:rsidRDefault="000E30CF">
            <w:pPr>
              <w:pStyle w:val="Days"/>
            </w:pPr>
            <w:sdt>
              <w:sdtPr>
                <w:id w:val="1121034790"/>
                <w:placeholder>
                  <w:docPart w:val="995390FF7BBE49718FEC8626386D05F8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Tuesday</w:t>
                </w:r>
              </w:sdtContent>
            </w:sdt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14AE4FDF" w14:textId="77777777" w:rsidR="00594CB7" w:rsidRPr="00DC60C3" w:rsidRDefault="000E30CF">
            <w:pPr>
              <w:pStyle w:val="Days"/>
            </w:pPr>
            <w:sdt>
              <w:sdtPr>
                <w:id w:val="-328132386"/>
                <w:placeholder>
                  <w:docPart w:val="6F45FAD317054FADA89E289623E3C263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Wednesday</w:t>
                </w:r>
              </w:sdtContent>
            </w:sdt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7E3AE6D7" w14:textId="77777777" w:rsidR="00594CB7" w:rsidRPr="00DC60C3" w:rsidRDefault="000E30CF">
            <w:pPr>
              <w:pStyle w:val="Days"/>
            </w:pPr>
            <w:sdt>
              <w:sdtPr>
                <w:id w:val="1241452743"/>
                <w:placeholder>
                  <w:docPart w:val="A7C41273D6334483B1D86F8019FA728A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Thursday</w:t>
                </w:r>
              </w:sdtContent>
            </w:sdt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34B6B53A" w14:textId="77777777" w:rsidR="00594CB7" w:rsidRPr="00DC60C3" w:rsidRDefault="000E30CF">
            <w:pPr>
              <w:pStyle w:val="Days"/>
            </w:pPr>
            <w:sdt>
              <w:sdtPr>
                <w:id w:val="-65336403"/>
                <w:placeholder>
                  <w:docPart w:val="0FC67EB9CC3B4F42AA0042E0F492985B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Friday</w:t>
                </w:r>
              </w:sdtContent>
            </w:sdt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</w:tcPr>
          <w:p w14:paraId="605333EE" w14:textId="77777777" w:rsidR="00594CB7" w:rsidRPr="00DC60C3" w:rsidRDefault="000E30CF">
            <w:pPr>
              <w:pStyle w:val="Days"/>
            </w:pPr>
            <w:sdt>
              <w:sdtPr>
                <w:id w:val="825547652"/>
                <w:placeholder>
                  <w:docPart w:val="B2274DF719AC449F9292F7070781568D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Saturday</w:t>
                </w:r>
              </w:sdtContent>
            </w:sdt>
          </w:p>
        </w:tc>
      </w:tr>
      <w:tr w:rsidR="003F1305" w:rsidRPr="001C2A07" w14:paraId="66F4E577" w14:textId="77777777" w:rsidTr="003F1305">
        <w:trPr>
          <w:trHeight w:val="260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CECD" w14:textId="56DFBAFE" w:rsidR="00594CB7" w:rsidRPr="001C2A07" w:rsidRDefault="00594CB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7E58" w14:textId="11AA8C94" w:rsidR="00594CB7" w:rsidRPr="001C2A07" w:rsidRDefault="00594CB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B0B6" w14:textId="72C5D916" w:rsidR="00594CB7" w:rsidRPr="001C2A07" w:rsidRDefault="006E36DD" w:rsidP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1F8A" w14:textId="252F0821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E0C8" w14:textId="1A591D24" w:rsidR="00594CB7" w:rsidRPr="001C2A07" w:rsidRDefault="006E36DD" w:rsidP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3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FE7E" w14:textId="5E97B8EC" w:rsidR="00594CB7" w:rsidRPr="001C2A07" w:rsidRDefault="006E36DD" w:rsidP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1D90" w14:textId="31AE847A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5</w:t>
            </w:r>
          </w:p>
        </w:tc>
      </w:tr>
      <w:tr w:rsidR="003F1305" w:rsidRPr="001C2A07" w14:paraId="479AC589" w14:textId="77777777" w:rsidTr="003F1305">
        <w:trPr>
          <w:trHeight w:hRule="exact" w:val="1522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BA31" w14:textId="189210FD" w:rsidR="005014DC" w:rsidRPr="001C2A07" w:rsidRDefault="003F1305">
            <w:pPr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36A28151" wp14:editId="1F2850FE">
                  <wp:extent cx="863744" cy="904875"/>
                  <wp:effectExtent l="0" t="0" r="0" b="0"/>
                  <wp:docPr id="8" name="Picture 8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3150" cy="91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B69A" w14:textId="77777777" w:rsidR="00594CB7" w:rsidRPr="001C2A07" w:rsidRDefault="00594CB7">
            <w:pPr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12C2" w14:textId="29A2835A" w:rsidR="00594CB7" w:rsidRPr="001C2A07" w:rsidRDefault="001000C8">
            <w:pPr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A95D7F4" wp14:editId="20580C12">
                  <wp:extent cx="1342390" cy="904076"/>
                  <wp:effectExtent l="0" t="0" r="0" b="0"/>
                  <wp:docPr id="2" name="Picture 2" descr="Image result for new yea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new yea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27" cy="92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43AB" w14:textId="4248DE4F" w:rsidR="00594CB7" w:rsidRPr="001C2A07" w:rsidRDefault="00594CB7" w:rsidP="00371D3E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A163" w14:textId="630E895D" w:rsidR="005413CE" w:rsidRPr="001C2A07" w:rsidRDefault="005413CE" w:rsidP="00AB353A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65C7" w14:textId="041AC2C8" w:rsidR="00CA14E8" w:rsidRDefault="00CA14E8" w:rsidP="002F02CB">
            <w:pPr>
              <w:jc w:val="center"/>
              <w:rPr>
                <w:b/>
                <w:color w:val="auto"/>
              </w:rPr>
            </w:pPr>
          </w:p>
          <w:p w14:paraId="06A40A1E" w14:textId="43044EBF" w:rsidR="00CA14E8" w:rsidRPr="001C2A07" w:rsidRDefault="00CA14E8" w:rsidP="002F02CB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DF63" w14:textId="69305C28" w:rsidR="00594CB7" w:rsidRPr="001C2A07" w:rsidRDefault="00AA6ECF">
            <w:pPr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7F4C596C" wp14:editId="2F0F7DD8">
                  <wp:extent cx="1296251" cy="800100"/>
                  <wp:effectExtent l="0" t="0" r="0" b="0"/>
                  <wp:docPr id="26" name="Picture 26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71" cy="80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05" w:rsidRPr="001C2A07" w14:paraId="6389716F" w14:textId="77777777" w:rsidTr="003F1305">
        <w:trPr>
          <w:trHeight w:val="152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798FA2E" w14:textId="661ACB20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6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62C26F48" w14:textId="2FBBC54C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7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833FC50" w14:textId="2C1634CE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D637D20" w14:textId="2E959C70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9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CC41C53" w14:textId="7144383D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A7F84FB" w14:textId="55172B96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11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91D4915" w14:textId="7BF38DFA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12</w:t>
            </w:r>
          </w:p>
        </w:tc>
      </w:tr>
      <w:tr w:rsidR="003F1305" w:rsidRPr="001C2A07" w14:paraId="5A3FE307" w14:textId="77777777" w:rsidTr="003F1305">
        <w:trPr>
          <w:trHeight w:hRule="exact" w:val="1423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34B11049" w14:textId="040F303D" w:rsidR="00594CB7" w:rsidRDefault="00594CB7" w:rsidP="00A02356">
            <w:pPr>
              <w:rPr>
                <w:b/>
                <w:color w:val="auto"/>
              </w:rPr>
            </w:pPr>
          </w:p>
          <w:p w14:paraId="2AD1A21E" w14:textId="6346AC47" w:rsidR="00024EAB" w:rsidRPr="001C2A07" w:rsidRDefault="003F1305" w:rsidP="00024EAB">
            <w:pPr>
              <w:jc w:val="center"/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94C07CC" wp14:editId="5743E9B8">
                  <wp:extent cx="826489" cy="510143"/>
                  <wp:effectExtent l="76200" t="133350" r="69215" b="137795"/>
                  <wp:docPr id="1" name="Picture 1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74161">
                            <a:off x="0" y="0"/>
                            <a:ext cx="839377" cy="51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0E5091F" w14:textId="67DF815E" w:rsidR="00CD274A" w:rsidRPr="001949C9" w:rsidRDefault="00CD274A" w:rsidP="00C62ADA">
            <w:pPr>
              <w:jc w:val="center"/>
              <w:rPr>
                <w:b/>
                <w:color w:val="auto"/>
                <w:sz w:val="8"/>
                <w:szCs w:val="8"/>
              </w:rPr>
            </w:pPr>
          </w:p>
          <w:p w14:paraId="08BDC6D0" w14:textId="77777777" w:rsidR="0070479B" w:rsidRPr="001949C9" w:rsidRDefault="001000C8" w:rsidP="00C62ADA">
            <w:pPr>
              <w:jc w:val="center"/>
              <w:rPr>
                <w:b/>
                <w:color w:val="auto"/>
                <w:sz w:val="22"/>
                <w:szCs w:val="22"/>
              </w:rPr>
            </w:pPr>
            <w:r w:rsidRPr="001949C9">
              <w:rPr>
                <w:b/>
                <w:color w:val="auto"/>
                <w:sz w:val="22"/>
                <w:szCs w:val="22"/>
              </w:rPr>
              <w:t>Teacher Work Day</w:t>
            </w:r>
          </w:p>
          <w:p w14:paraId="408AFE71" w14:textId="3F3B2355" w:rsidR="001000C8" w:rsidRPr="001C2A07" w:rsidRDefault="001000C8" w:rsidP="00C62ADA">
            <w:pPr>
              <w:jc w:val="center"/>
              <w:rPr>
                <w:b/>
                <w:color w:val="auto"/>
              </w:rPr>
            </w:pPr>
            <w:r w:rsidRPr="001949C9">
              <w:rPr>
                <w:b/>
                <w:color w:val="auto"/>
                <w:sz w:val="22"/>
                <w:szCs w:val="22"/>
              </w:rPr>
              <w:t>No School for Students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92032FC" w14:textId="77777777" w:rsidR="0092692A" w:rsidRPr="001949C9" w:rsidRDefault="0092692A" w:rsidP="000B75A1">
            <w:pPr>
              <w:spacing w:before="0"/>
              <w:jc w:val="center"/>
              <w:rPr>
                <w:b/>
                <w:color w:val="auto"/>
                <w:sz w:val="8"/>
                <w:szCs w:val="8"/>
              </w:rPr>
            </w:pPr>
          </w:p>
          <w:p w14:paraId="002A68C0" w14:textId="7D2BCD26" w:rsidR="001000C8" w:rsidRDefault="001000C8" w:rsidP="000B75A1">
            <w:pPr>
              <w:spacing w:before="0"/>
              <w:jc w:val="center"/>
              <w:rPr>
                <w:b/>
                <w:color w:val="auto"/>
                <w:sz w:val="22"/>
                <w:szCs w:val="22"/>
              </w:rPr>
            </w:pPr>
            <w:r w:rsidRPr="001949C9">
              <w:rPr>
                <w:b/>
                <w:color w:val="auto"/>
                <w:sz w:val="22"/>
                <w:szCs w:val="22"/>
              </w:rPr>
              <w:t>Students Return</w:t>
            </w:r>
          </w:p>
          <w:p w14:paraId="146A1701" w14:textId="77777777" w:rsidR="001949C9" w:rsidRPr="001949C9" w:rsidRDefault="001949C9" w:rsidP="000B75A1">
            <w:pPr>
              <w:spacing w:before="0"/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F500CF1" w14:textId="00A0A8D2" w:rsidR="001000C8" w:rsidRPr="001000C8" w:rsidRDefault="001000C8" w:rsidP="000B75A1">
            <w:pPr>
              <w:spacing w:before="0"/>
              <w:jc w:val="center"/>
              <w:rPr>
                <w:rFonts w:ascii="Lucida Calligraphy" w:hAnsi="Lucida Calligraphy"/>
                <w:b/>
                <w:color w:val="auto"/>
              </w:rPr>
            </w:pPr>
            <w:r w:rsidRPr="001949C9">
              <w:rPr>
                <w:rFonts w:ascii="Lucida Calligraphy" w:hAnsi="Lucida Calligraphy"/>
                <w:b/>
                <w:color w:val="auto"/>
                <w:sz w:val="22"/>
                <w:szCs w:val="22"/>
              </w:rPr>
              <w:t>Welcome to the New Year!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D0D55DD" w14:textId="6E4FEBDC" w:rsidR="00CA14E8" w:rsidRPr="001C2A07" w:rsidRDefault="00CA14E8" w:rsidP="00601333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C149291" w14:textId="77777777" w:rsidR="0070479B" w:rsidRDefault="001000C8" w:rsidP="000B75A1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Report Cards</w:t>
            </w:r>
          </w:p>
          <w:p w14:paraId="4FAB648E" w14:textId="5CEFC053" w:rsidR="001000C8" w:rsidRPr="001C2A07" w:rsidRDefault="001000C8" w:rsidP="000B75A1">
            <w:pPr>
              <w:jc w:val="center"/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74B21A06" wp14:editId="382580DA">
                  <wp:extent cx="600075" cy="647554"/>
                  <wp:effectExtent l="0" t="0" r="0" b="635"/>
                  <wp:docPr id="3" name="Picture 3" descr="Image result for report car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report car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42" cy="66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4047CC5" w14:textId="032CF633" w:rsidR="0070479B" w:rsidRPr="001C2A07" w:rsidRDefault="0070479B" w:rsidP="00750AC0">
            <w:pPr>
              <w:spacing w:line="80" w:lineRule="atLeast"/>
              <w:jc w:val="center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A9D93E8" w14:textId="78C7EE7A" w:rsidR="00CD274A" w:rsidRPr="001C2A07" w:rsidRDefault="003F1305" w:rsidP="00750AC0">
            <w:pPr>
              <w:jc w:val="center"/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914BD40" wp14:editId="1BAD0EB4">
                  <wp:extent cx="863744" cy="904875"/>
                  <wp:effectExtent l="0" t="0" r="0" b="0"/>
                  <wp:docPr id="23" name="Picture 23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3150" cy="91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05" w:rsidRPr="001C2A07" w14:paraId="704AB6E8" w14:textId="77777777" w:rsidTr="003F1305"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62C6" w14:textId="0D0DDBE0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40F6" w14:textId="754F6019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14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00F2" w14:textId="489BA405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2D1D" w14:textId="4F400241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16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8C47" w14:textId="50454062" w:rsidR="00594CB7" w:rsidRPr="001C2A07" w:rsidRDefault="006E36DD" w:rsidP="0092692A">
            <w:pPr>
              <w:pStyle w:val="Dates"/>
              <w:spacing w:after="100" w:afterAutospacing="1"/>
              <w:rPr>
                <w:b/>
                <w:color w:val="auto"/>
              </w:rPr>
            </w:pPr>
            <w:r>
              <w:rPr>
                <w:b/>
                <w:color w:val="auto"/>
              </w:rPr>
              <w:t>17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31FF" w14:textId="7E5BE947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18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D1F0" w14:textId="75ADEEAD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19</w:t>
            </w:r>
          </w:p>
        </w:tc>
      </w:tr>
      <w:tr w:rsidR="003F1305" w:rsidRPr="001C2A07" w14:paraId="49749A25" w14:textId="77777777" w:rsidTr="003F1305">
        <w:trPr>
          <w:trHeight w:hRule="exact" w:val="1405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D07F" w14:textId="4E160932" w:rsidR="00024EAB" w:rsidRPr="001C2A07" w:rsidRDefault="003F1305" w:rsidP="00601333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3E6B96B6" wp14:editId="4992BAE8">
                  <wp:extent cx="674038" cy="706134"/>
                  <wp:effectExtent l="117158" t="130492" r="129222" b="129223"/>
                  <wp:docPr id="17" name="Picture 17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39821" flipH="1">
                            <a:off x="0" y="0"/>
                            <a:ext cx="683102" cy="71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9FD5" w14:textId="4127EE4F" w:rsidR="00413DF5" w:rsidRPr="001C2A07" w:rsidRDefault="00413DF5" w:rsidP="00413DF5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97C0" w14:textId="570497BF" w:rsidR="00CA14E8" w:rsidRDefault="00446B17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663E6396" wp14:editId="4582B0FD">
                  <wp:extent cx="781050" cy="638175"/>
                  <wp:effectExtent l="0" t="0" r="0" b="9525"/>
                  <wp:docPr id="225" name="Picture 225" descr="Image result for student of the mon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udent of the mon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7A11F" w14:textId="74ECD4A5" w:rsidR="00446B17" w:rsidRPr="001C2A07" w:rsidRDefault="00446B17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Program at 8:30 a.m.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D203" w14:textId="2BCCB069" w:rsidR="00CB0E20" w:rsidRPr="001C2A07" w:rsidRDefault="00CB0E20" w:rsidP="0075693E">
            <w:pPr>
              <w:spacing w:before="0" w:after="0"/>
              <w:jc w:val="center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8BD5" w14:textId="5FB9E3DF" w:rsidR="00A6522D" w:rsidRPr="001C2A07" w:rsidRDefault="00A6522D" w:rsidP="00750AC0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DB06" w14:textId="19A9FD53" w:rsidR="00CA14E8" w:rsidRDefault="00CA14E8" w:rsidP="00750AC0">
            <w:pPr>
              <w:spacing w:after="0"/>
              <w:jc w:val="center"/>
              <w:rPr>
                <w:b/>
                <w:color w:val="auto"/>
              </w:rPr>
            </w:pPr>
          </w:p>
          <w:p w14:paraId="5B1C3023" w14:textId="0B086A5B" w:rsidR="00CA14E8" w:rsidRPr="001949C9" w:rsidRDefault="001000C8" w:rsidP="00750AC0">
            <w:pPr>
              <w:spacing w:after="0"/>
              <w:jc w:val="center"/>
              <w:rPr>
                <w:b/>
                <w:color w:val="auto"/>
                <w:sz w:val="22"/>
                <w:szCs w:val="22"/>
              </w:rPr>
            </w:pPr>
            <w:r w:rsidRPr="001949C9">
              <w:rPr>
                <w:b/>
                <w:color w:val="auto"/>
                <w:sz w:val="22"/>
                <w:szCs w:val="22"/>
              </w:rPr>
              <w:t>Kindergarten Fieldtrip to Andy Irwin at Porter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8CAC" w14:textId="27CB753F" w:rsidR="00594CB7" w:rsidRPr="001C2A07" w:rsidRDefault="00AA6ECF" w:rsidP="003F7732">
            <w:pPr>
              <w:spacing w:after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8B1CAAC" wp14:editId="2CA4D806">
                  <wp:extent cx="782971" cy="483282"/>
                  <wp:effectExtent l="111760" t="59690" r="128905" b="71755"/>
                  <wp:docPr id="27" name="Picture 27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14411">
                            <a:off x="0" y="0"/>
                            <a:ext cx="825095" cy="50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05" w:rsidRPr="001C2A07" w14:paraId="0F7B402A" w14:textId="77777777" w:rsidTr="003F1305"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94A5A5B" w14:textId="334290E1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4791186" w14:textId="57CACAD1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21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3A231EC" w14:textId="312CA1A6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0620852" w14:textId="2590E962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BE6069D" w14:textId="5F46C3D6" w:rsidR="00594CB7" w:rsidRPr="001C2A07" w:rsidRDefault="006E36DD" w:rsidP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24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29859D4" w14:textId="7547616E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25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9BAD49B" w14:textId="29BF8B6A" w:rsidR="00594CB7" w:rsidRPr="001C2A07" w:rsidRDefault="006E36D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26</w:t>
            </w:r>
          </w:p>
        </w:tc>
      </w:tr>
      <w:tr w:rsidR="003F1305" w:rsidRPr="001C2A07" w14:paraId="213609C8" w14:textId="77777777" w:rsidTr="003F1305">
        <w:trPr>
          <w:trHeight w:hRule="exact" w:val="1585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B00C" w14:textId="1C2217BB" w:rsidR="00AB353A" w:rsidRPr="005413CE" w:rsidRDefault="00AA6ECF" w:rsidP="0092692A">
            <w:pPr>
              <w:spacing w:after="0"/>
              <w:rPr>
                <w:b/>
                <w:color w:val="auto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2F523FE" wp14:editId="0611F360">
                  <wp:extent cx="1296251" cy="800100"/>
                  <wp:effectExtent l="0" t="0" r="0" b="0"/>
                  <wp:docPr id="25" name="Picture 25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71" cy="80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5AEE" w14:textId="77777777" w:rsidR="001949C9" w:rsidRDefault="001949C9" w:rsidP="002456DA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22"/>
                <w:szCs w:val="22"/>
              </w:rPr>
            </w:pPr>
          </w:p>
          <w:p w14:paraId="2D078557" w14:textId="4209B4FE" w:rsidR="001000C8" w:rsidRPr="001949C9" w:rsidRDefault="001000C8" w:rsidP="002456DA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22"/>
                <w:szCs w:val="22"/>
              </w:rPr>
            </w:pPr>
            <w:r w:rsidRPr="001949C9">
              <w:rPr>
                <w:rFonts w:ascii="Arial Black" w:hAnsi="Arial Black"/>
                <w:b/>
                <w:color w:val="auto"/>
                <w:sz w:val="22"/>
                <w:szCs w:val="22"/>
              </w:rPr>
              <w:t>MLK  Day</w:t>
            </w:r>
          </w:p>
          <w:p w14:paraId="2946A7CF" w14:textId="0A6DB00C" w:rsidR="00A6522D" w:rsidRPr="005413CE" w:rsidRDefault="001000C8" w:rsidP="002456DA">
            <w:pPr>
              <w:spacing w:after="0"/>
              <w:jc w:val="center"/>
              <w:rPr>
                <w:rFonts w:ascii="Arial Black" w:hAnsi="Arial Black"/>
                <w:b/>
                <w:color w:val="auto"/>
              </w:rPr>
            </w:pPr>
            <w:r w:rsidRPr="001949C9">
              <w:rPr>
                <w:rFonts w:ascii="Arial Black" w:hAnsi="Arial Black"/>
                <w:b/>
                <w:color w:val="auto"/>
                <w:sz w:val="22"/>
                <w:szCs w:val="22"/>
              </w:rPr>
              <w:t>No School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75CF" w14:textId="5B5137CF" w:rsidR="005413CE" w:rsidRPr="005413CE" w:rsidRDefault="005413CE" w:rsidP="005413CE">
            <w:pPr>
              <w:spacing w:after="0"/>
              <w:jc w:val="center"/>
              <w:rPr>
                <w:rFonts w:ascii="Arial Black" w:hAnsi="Arial Black"/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6594" w14:textId="77777777" w:rsidR="001949C9" w:rsidRDefault="001949C9" w:rsidP="001949C9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22"/>
                <w:szCs w:val="22"/>
              </w:rPr>
            </w:pPr>
          </w:p>
          <w:p w14:paraId="24D4563A" w14:textId="321B27A1" w:rsidR="001000C8" w:rsidRPr="006B5DB5" w:rsidRDefault="001000C8" w:rsidP="006B5DB5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22"/>
                <w:szCs w:val="22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8579" w14:textId="1EDAC609" w:rsidR="00A52F7C" w:rsidRPr="00126C6C" w:rsidRDefault="00A52F7C" w:rsidP="006E36DD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36BB" w14:textId="42DE7B45" w:rsidR="0070479B" w:rsidRPr="005413CE" w:rsidRDefault="0070479B" w:rsidP="005413CE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6964" w14:textId="74705CC7" w:rsidR="00AB353A" w:rsidRPr="001C2A07" w:rsidRDefault="003F1305" w:rsidP="00DD0C26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5A43C2D" wp14:editId="4C9B0E5C">
                  <wp:extent cx="863744" cy="904875"/>
                  <wp:effectExtent l="57150" t="38100" r="50800" b="47625"/>
                  <wp:docPr id="21" name="Picture 21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12792" flipH="1">
                            <a:off x="0" y="0"/>
                            <a:ext cx="873150" cy="91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05" w:rsidRPr="001C2A07" w14:paraId="48DE5F4E" w14:textId="77777777" w:rsidTr="003F1305">
        <w:trPr>
          <w:trHeight w:hRule="exact" w:val="433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D88E" w14:textId="1703DE40" w:rsidR="001C2A07" w:rsidRPr="001C2A07" w:rsidRDefault="006E36DD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27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A0C5" w14:textId="19D2CFB9" w:rsidR="001C2A07" w:rsidRPr="001C2A07" w:rsidRDefault="006E36DD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28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869A" w14:textId="1777BAC6" w:rsidR="001C2A07" w:rsidRPr="001C2A07" w:rsidRDefault="006E36DD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29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7E0A" w14:textId="0B77F408" w:rsidR="001C2A07" w:rsidRPr="001C2A07" w:rsidRDefault="006E36DD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30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1309" w14:textId="2A51D305" w:rsidR="001C2A07" w:rsidRPr="001C2A07" w:rsidRDefault="006E36DD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31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0C19" w14:textId="0284CDB5" w:rsidR="001C2A07" w:rsidRPr="001C2A07" w:rsidRDefault="001C2A07" w:rsidP="0092692A">
            <w:pPr>
              <w:spacing w:after="0"/>
              <w:jc w:val="right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EE08" w14:textId="201937F7" w:rsidR="001C2A07" w:rsidRPr="001C2A07" w:rsidRDefault="001C2A07" w:rsidP="00DD0C26">
            <w:pPr>
              <w:spacing w:after="0"/>
              <w:jc w:val="center"/>
              <w:rPr>
                <w:b/>
                <w:color w:val="auto"/>
              </w:rPr>
            </w:pPr>
          </w:p>
        </w:tc>
      </w:tr>
      <w:tr w:rsidR="003F1305" w:rsidRPr="001C2A07" w14:paraId="2D079F03" w14:textId="77777777" w:rsidTr="003F1305">
        <w:trPr>
          <w:trHeight w:hRule="exact" w:val="1738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BE57" w14:textId="2703D56A" w:rsidR="001C2A07" w:rsidRPr="001C2A07" w:rsidRDefault="003F1305" w:rsidP="002456DA">
            <w:pPr>
              <w:spacing w:after="0"/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91EFF4D" wp14:editId="5DBAB00E">
                  <wp:extent cx="904356" cy="947420"/>
                  <wp:effectExtent l="0" t="0" r="0" b="5080"/>
                  <wp:docPr id="19" name="Picture 19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0596" cy="9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FE20" w14:textId="7F8427B1" w:rsidR="001C2A07" w:rsidRPr="001C2A07" w:rsidRDefault="001C2A07" w:rsidP="002456DA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E865" w14:textId="77777777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2B35" w14:textId="7CAE99C5" w:rsidR="001C2A07" w:rsidRPr="001C2A07" w:rsidRDefault="001C2A07" w:rsidP="001C6FD4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52CB" w14:textId="6EFF4243" w:rsidR="001C2A07" w:rsidRPr="001C2A07" w:rsidRDefault="001C2A07" w:rsidP="001C6FD4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F49D" w14:textId="08816EB7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EDB9" w14:textId="3C6EE660" w:rsidR="001C2A07" w:rsidRPr="001C2A07" w:rsidRDefault="00AA6ECF" w:rsidP="00DD0C26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588CB2B" wp14:editId="1F7C4253">
                  <wp:extent cx="1172798" cy="723900"/>
                  <wp:effectExtent l="95250" t="285750" r="104140" b="285750"/>
                  <wp:docPr id="28" name="Picture 28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43055">
                            <a:off x="0" y="0"/>
                            <a:ext cx="1191502" cy="73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05" w:rsidRPr="001C2A07" w14:paraId="15A0A7B3" w14:textId="77777777" w:rsidTr="003F1305">
        <w:trPr>
          <w:trHeight w:val="359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9F98" w14:textId="5D12675D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5959" w14:textId="3BD45D77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579D" w14:textId="047EAEB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094A" w14:textId="7F33E254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1AE6" w14:textId="1FDD132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BA2D" w14:textId="437FFB6B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3B44" w14:textId="2E385E22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70699082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61E0" w14:textId="2CB7E1D6" w:rsidR="00C53EDF" w:rsidRDefault="00477B40" w:rsidP="001C2A07">
            <w:pPr>
              <w:pStyle w:val="Dates"/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5FA2D0" wp14:editId="6EFCCC36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709930</wp:posOffset>
                      </wp:positionV>
                      <wp:extent cx="7991475" cy="304800"/>
                      <wp:effectExtent l="0" t="0" r="2857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9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1D87C4" w14:textId="08DF1F71" w:rsidR="00477B40" w:rsidRPr="00E2454C" w:rsidRDefault="00477B40" w:rsidP="00477B40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FA2D0" id="Text Box 16" o:spid="_x0000_s1029" type="#_x0000_t202" style="position:absolute;left:0;text-align:left;margin-left:52.35pt;margin-top:55.9pt;width:629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" fillcolor="white [3201]" strokeweight=".5pt">
                      <v:textbox>
                        <w:txbxContent>
                          <w:p w14:paraId="711D87C4" w14:textId="08DF1F71" w:rsidR="00477B40" w:rsidRPr="00E2454C" w:rsidRDefault="00477B40" w:rsidP="00477B40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7EEE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3EEA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514D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DCF2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384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127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1DAC6287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C737" w14:textId="77777777" w:rsidR="00E2454C" w:rsidRDefault="00E2454C" w:rsidP="001C2A07">
            <w:pPr>
              <w:pStyle w:val="Dates"/>
              <w:rPr>
                <w:b/>
                <w:noProof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6C69" w14:textId="77777777" w:rsidR="00E2454C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D368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1FC2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53A8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2960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1D71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199E1A9D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2C24" w14:textId="77777777" w:rsidR="00477B40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2C14" w14:textId="77777777" w:rsidR="00477B40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F4A6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6808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F20B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627E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5516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27F2434C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EB73" w14:textId="77777777" w:rsidR="00477B40" w:rsidRDefault="00477B40" w:rsidP="00477B40">
            <w:pPr>
              <w:pStyle w:val="Dates"/>
              <w:jc w:val="left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499B" w14:textId="77777777" w:rsidR="00477B40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AD4D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55B0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1E60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0FC1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58DF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5E76B464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BE59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454F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AD9B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FF35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5D4E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7D5D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0E5C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41C31C4A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3442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7E39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3E08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6CE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DC5F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E50E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1AF0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4AE77DCE" w14:textId="77777777" w:rsidTr="003F1305">
        <w:trPr>
          <w:trHeight w:val="359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3A64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B658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014C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8458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059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B26B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AC0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521E0F39" w14:textId="77777777" w:rsidTr="003F1305">
        <w:trPr>
          <w:trHeight w:hRule="exact" w:val="171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9DB97A5" w14:textId="1637BFAB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8554ABD" w14:textId="60A0DC7E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B211E8A" w14:textId="3EF691EB" w:rsidR="001C2A07" w:rsidRPr="001C2A07" w:rsidRDefault="00446B17" w:rsidP="001C2A0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448BB11" wp14:editId="58D801A7">
                  <wp:extent cx="1114425" cy="1114425"/>
                  <wp:effectExtent l="0" t="0" r="9525" b="9525"/>
                  <wp:docPr id="224" name="Picture 224" descr="Image result for student of the mon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udent of the mon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09D3A80" w14:textId="77250F0D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AD9F3F9" w14:textId="6332BED2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6718F7F" w14:textId="77777777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D9AAE51" w14:textId="672A663B" w:rsidR="001C2A07" w:rsidRPr="001C2A07" w:rsidRDefault="001C2A07" w:rsidP="001C2A07">
            <w:pPr>
              <w:rPr>
                <w:b/>
              </w:rPr>
            </w:pPr>
          </w:p>
        </w:tc>
      </w:tr>
    </w:tbl>
    <w:p w14:paraId="3309BE2C" w14:textId="77777777" w:rsidR="0070479B" w:rsidRDefault="0070479B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</w:p>
    <w:p w14:paraId="55FAD8D9" w14:textId="77777777" w:rsidR="0070479B" w:rsidRDefault="0070479B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</w:p>
    <w:p w14:paraId="10DC235A" w14:textId="77777777" w:rsidR="0070479B" w:rsidRDefault="0070479B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</w:p>
    <w:p w14:paraId="1E27341E" w14:textId="5F56AF0D" w:rsidR="00BC11D4" w:rsidRDefault="0070479B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  <w:r>
        <w:rPr>
          <w:noProof/>
          <w:color w:val="0000FF"/>
        </w:rPr>
        <w:drawing>
          <wp:inline distT="0" distB="0" distL="0" distR="0" wp14:anchorId="66A03CDF" wp14:editId="6F274B26">
            <wp:extent cx="485024" cy="301952"/>
            <wp:effectExtent l="0" t="0" r="0" b="3175"/>
            <wp:docPr id="4" name="irc_mi" descr="Image result for santa hat clip ar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anta hat clip art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08699" cy="3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6004" w14:textId="10B43881" w:rsidR="00C53EDF" w:rsidRPr="001C2A07" w:rsidRDefault="00C53EDF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  <w:r>
        <w:rPr>
          <w:noProof/>
          <w:color w:val="0000FF"/>
        </w:rPr>
        <w:drawing>
          <wp:inline distT="0" distB="0" distL="0" distR="0" wp14:anchorId="6CE8594B" wp14:editId="06589E09">
            <wp:extent cx="918259" cy="704850"/>
            <wp:effectExtent l="0" t="0" r="0" b="0"/>
            <wp:docPr id="5" name="irc_mi" descr="Image result for charlie brown christmas clip ar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arlie brown christmas clip ar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66" cy="7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EDF" w:rsidRPr="001C2A07" w:rsidSect="00E2454C">
      <w:pgSz w:w="15840" w:h="12240" w:orient="landscape" w:code="1"/>
      <w:pgMar w:top="0" w:right="720" w:bottom="0" w:left="720" w:header="576" w:footer="576" w:gutter="0"/>
      <w:pgBorders w:display="not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45182" w14:textId="77777777" w:rsidR="00AA64C9" w:rsidRDefault="00AA64C9">
      <w:pPr>
        <w:spacing w:before="0" w:after="0"/>
      </w:pPr>
      <w:r>
        <w:separator/>
      </w:r>
    </w:p>
  </w:endnote>
  <w:endnote w:type="continuationSeparator" w:id="0">
    <w:p w14:paraId="6F5B4DE7" w14:textId="77777777" w:rsidR="00AA64C9" w:rsidRDefault="00AA64C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B062C" w14:textId="77777777" w:rsidR="00AA64C9" w:rsidRDefault="00AA64C9">
      <w:pPr>
        <w:spacing w:before="0" w:after="0"/>
      </w:pPr>
      <w:r>
        <w:separator/>
      </w:r>
    </w:p>
  </w:footnote>
  <w:footnote w:type="continuationSeparator" w:id="0">
    <w:p w14:paraId="3676F41A" w14:textId="77777777" w:rsidR="00AA64C9" w:rsidRDefault="00AA64C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/31/2019"/>
    <w:docVar w:name="MonthStart" w:val="1/1/2019"/>
  </w:docVars>
  <w:rsids>
    <w:rsidRoot w:val="005014DC"/>
    <w:rsid w:val="00002E64"/>
    <w:rsid w:val="00017420"/>
    <w:rsid w:val="00024EAB"/>
    <w:rsid w:val="00041E92"/>
    <w:rsid w:val="00061C3F"/>
    <w:rsid w:val="000624C4"/>
    <w:rsid w:val="000624E8"/>
    <w:rsid w:val="00066704"/>
    <w:rsid w:val="00077D77"/>
    <w:rsid w:val="000B75A1"/>
    <w:rsid w:val="000D1120"/>
    <w:rsid w:val="000D2B28"/>
    <w:rsid w:val="000E1DE5"/>
    <w:rsid w:val="000E30CF"/>
    <w:rsid w:val="001000C8"/>
    <w:rsid w:val="001222A3"/>
    <w:rsid w:val="00126C6C"/>
    <w:rsid w:val="0013017E"/>
    <w:rsid w:val="0013170A"/>
    <w:rsid w:val="0014150B"/>
    <w:rsid w:val="00144A9A"/>
    <w:rsid w:val="00153035"/>
    <w:rsid w:val="00163902"/>
    <w:rsid w:val="00177639"/>
    <w:rsid w:val="00190E71"/>
    <w:rsid w:val="001949C9"/>
    <w:rsid w:val="001A60C4"/>
    <w:rsid w:val="001C2A07"/>
    <w:rsid w:val="001D6FCF"/>
    <w:rsid w:val="00200381"/>
    <w:rsid w:val="00203B7E"/>
    <w:rsid w:val="0022351C"/>
    <w:rsid w:val="002456DA"/>
    <w:rsid w:val="00246F65"/>
    <w:rsid w:val="0024794B"/>
    <w:rsid w:val="00251BAE"/>
    <w:rsid w:val="002700CC"/>
    <w:rsid w:val="00276A7F"/>
    <w:rsid w:val="002B2F5C"/>
    <w:rsid w:val="002D6A48"/>
    <w:rsid w:val="002F02CB"/>
    <w:rsid w:val="00322BDC"/>
    <w:rsid w:val="00325B99"/>
    <w:rsid w:val="00371D3E"/>
    <w:rsid w:val="003A5A59"/>
    <w:rsid w:val="003B5A73"/>
    <w:rsid w:val="003B7363"/>
    <w:rsid w:val="003F1305"/>
    <w:rsid w:val="003F7732"/>
    <w:rsid w:val="00413DF5"/>
    <w:rsid w:val="004151B3"/>
    <w:rsid w:val="00421925"/>
    <w:rsid w:val="0042738D"/>
    <w:rsid w:val="004459BC"/>
    <w:rsid w:val="00446B17"/>
    <w:rsid w:val="00477B40"/>
    <w:rsid w:val="004810E4"/>
    <w:rsid w:val="004851E1"/>
    <w:rsid w:val="004873C1"/>
    <w:rsid w:val="004A1D50"/>
    <w:rsid w:val="004D7F45"/>
    <w:rsid w:val="004E31D1"/>
    <w:rsid w:val="004E40AB"/>
    <w:rsid w:val="005014DC"/>
    <w:rsid w:val="005113F3"/>
    <w:rsid w:val="005209C0"/>
    <w:rsid w:val="005413CE"/>
    <w:rsid w:val="00543DDC"/>
    <w:rsid w:val="005519C1"/>
    <w:rsid w:val="0057055F"/>
    <w:rsid w:val="00594CB7"/>
    <w:rsid w:val="005B20B0"/>
    <w:rsid w:val="005B2790"/>
    <w:rsid w:val="005F240F"/>
    <w:rsid w:val="005F5D6C"/>
    <w:rsid w:val="00601333"/>
    <w:rsid w:val="006238C5"/>
    <w:rsid w:val="00643D9F"/>
    <w:rsid w:val="00662471"/>
    <w:rsid w:val="006B098C"/>
    <w:rsid w:val="006B5DB5"/>
    <w:rsid w:val="006C107E"/>
    <w:rsid w:val="006C3613"/>
    <w:rsid w:val="006C4CFC"/>
    <w:rsid w:val="006D1005"/>
    <w:rsid w:val="006E36DD"/>
    <w:rsid w:val="006E66D2"/>
    <w:rsid w:val="006F496B"/>
    <w:rsid w:val="0070479B"/>
    <w:rsid w:val="007276D7"/>
    <w:rsid w:val="00750AC0"/>
    <w:rsid w:val="0075693E"/>
    <w:rsid w:val="00760AE0"/>
    <w:rsid w:val="007918CA"/>
    <w:rsid w:val="007B0F17"/>
    <w:rsid w:val="007B26E0"/>
    <w:rsid w:val="007D14E0"/>
    <w:rsid w:val="007E39D4"/>
    <w:rsid w:val="007F466C"/>
    <w:rsid w:val="00810A36"/>
    <w:rsid w:val="00823744"/>
    <w:rsid w:val="0087001E"/>
    <w:rsid w:val="008C4F7B"/>
    <w:rsid w:val="008D0F5E"/>
    <w:rsid w:val="008E0DC4"/>
    <w:rsid w:val="008F6C74"/>
    <w:rsid w:val="008F6CB4"/>
    <w:rsid w:val="0092424E"/>
    <w:rsid w:val="00926857"/>
    <w:rsid w:val="0092692A"/>
    <w:rsid w:val="00951809"/>
    <w:rsid w:val="00954FAB"/>
    <w:rsid w:val="00967D48"/>
    <w:rsid w:val="0097579C"/>
    <w:rsid w:val="00982EBE"/>
    <w:rsid w:val="009D7B74"/>
    <w:rsid w:val="00A02356"/>
    <w:rsid w:val="00A30652"/>
    <w:rsid w:val="00A333F8"/>
    <w:rsid w:val="00A33E30"/>
    <w:rsid w:val="00A52F7C"/>
    <w:rsid w:val="00A6522D"/>
    <w:rsid w:val="00A71F4B"/>
    <w:rsid w:val="00A971A9"/>
    <w:rsid w:val="00AA0882"/>
    <w:rsid w:val="00AA2228"/>
    <w:rsid w:val="00AA64C9"/>
    <w:rsid w:val="00AA6ECF"/>
    <w:rsid w:val="00AA78BE"/>
    <w:rsid w:val="00AB353A"/>
    <w:rsid w:val="00AC7755"/>
    <w:rsid w:val="00B04A8B"/>
    <w:rsid w:val="00B75B15"/>
    <w:rsid w:val="00BA3BF1"/>
    <w:rsid w:val="00BA575E"/>
    <w:rsid w:val="00BA6CB0"/>
    <w:rsid w:val="00BC11D4"/>
    <w:rsid w:val="00BC4C1A"/>
    <w:rsid w:val="00C14F7C"/>
    <w:rsid w:val="00C36011"/>
    <w:rsid w:val="00C377AB"/>
    <w:rsid w:val="00C4145C"/>
    <w:rsid w:val="00C47DB0"/>
    <w:rsid w:val="00C53EDF"/>
    <w:rsid w:val="00C62ADA"/>
    <w:rsid w:val="00C75DA2"/>
    <w:rsid w:val="00C77B61"/>
    <w:rsid w:val="00C855D3"/>
    <w:rsid w:val="00CA14E8"/>
    <w:rsid w:val="00CA3996"/>
    <w:rsid w:val="00CB0E20"/>
    <w:rsid w:val="00CC3B8F"/>
    <w:rsid w:val="00CD274A"/>
    <w:rsid w:val="00CD6768"/>
    <w:rsid w:val="00CF28BB"/>
    <w:rsid w:val="00D04F9C"/>
    <w:rsid w:val="00D11DD5"/>
    <w:rsid w:val="00D33933"/>
    <w:rsid w:val="00D447B2"/>
    <w:rsid w:val="00D46580"/>
    <w:rsid w:val="00D541A3"/>
    <w:rsid w:val="00D86EA5"/>
    <w:rsid w:val="00D954CB"/>
    <w:rsid w:val="00DB7F79"/>
    <w:rsid w:val="00DC5753"/>
    <w:rsid w:val="00DC60C3"/>
    <w:rsid w:val="00DD0C26"/>
    <w:rsid w:val="00DD3F75"/>
    <w:rsid w:val="00E06D71"/>
    <w:rsid w:val="00E172D7"/>
    <w:rsid w:val="00E2454C"/>
    <w:rsid w:val="00E32A59"/>
    <w:rsid w:val="00E338D5"/>
    <w:rsid w:val="00E7572F"/>
    <w:rsid w:val="00E813FF"/>
    <w:rsid w:val="00ED219A"/>
    <w:rsid w:val="00EF2A77"/>
    <w:rsid w:val="00F102B9"/>
    <w:rsid w:val="00F56F41"/>
    <w:rsid w:val="00FA044E"/>
    <w:rsid w:val="00FB04EA"/>
    <w:rsid w:val="00FE768E"/>
    <w:rsid w:val="00FF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753835F"/>
  <w15:docId w15:val="{49AABFFA-EF9C-4788-A99E-A3C7C5C24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eg"/><Relationship Id="rId18" Type="http://schemas.openxmlformats.org/officeDocument/2006/relationships/hyperlink" Target="http://www.google.com/url?sa=i&amp;rct=j&amp;q=&amp;esrc=s&amp;source=images&amp;cd=&amp;cad=rja&amp;uact=8&amp;ved=2ahUKEwil9uSRvfLeAhVO1IMKHRx9A-oQjRx6BAgBEAU&amp;url=http://holiday.filminspector.com/2014/11/charlie-brown-clip-art-and-coloring.html&amp;psig=AOvVaw1Kqekop7O0QwoJKid9BRN7&amp;ust=1543335884718044" TargetMode="Externa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2ahUKEwjJ89Ght_LeAhVB6VMKHa4RDLMQjRx6BAgBEAU&amp;url=https://www.istockphoto.com/illustrations/santa-hat&amp;psig=AOvVaw2HEX844q894GwLjDzMB9qT&amp;ust=154333447037704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man.marcie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EBFDEADF654411988DFAF952113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B4CC3-F5CB-446C-A7DD-57F3E4FD38FE}"/>
      </w:docPartPr>
      <w:docPartBody>
        <w:p w:rsidR="00C161B0" w:rsidRDefault="00890C68">
          <w:pPr>
            <w:pStyle w:val="0BEBFDEADF654411988DFAF952113878"/>
          </w:pPr>
          <w:r>
            <w:t>Sunday</w:t>
          </w:r>
        </w:p>
      </w:docPartBody>
    </w:docPart>
    <w:docPart>
      <w:docPartPr>
        <w:name w:val="E8A757FA5B2D4F32839A3E9038B3E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AC6C8-350D-4AC8-9F7F-5BC84442E6A8}"/>
      </w:docPartPr>
      <w:docPartBody>
        <w:p w:rsidR="00C161B0" w:rsidRDefault="00890C68">
          <w:pPr>
            <w:pStyle w:val="E8A757FA5B2D4F32839A3E9038B3E73F"/>
          </w:pPr>
          <w:r>
            <w:t>Monday</w:t>
          </w:r>
        </w:p>
      </w:docPartBody>
    </w:docPart>
    <w:docPart>
      <w:docPartPr>
        <w:name w:val="995390FF7BBE49718FEC8626386D0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9AFF-DA9E-4D1F-AB34-26A9DF90D88F}"/>
      </w:docPartPr>
      <w:docPartBody>
        <w:p w:rsidR="00C161B0" w:rsidRDefault="00890C68">
          <w:pPr>
            <w:pStyle w:val="995390FF7BBE49718FEC8626386D05F8"/>
          </w:pPr>
          <w:r>
            <w:t>Tuesday</w:t>
          </w:r>
        </w:p>
      </w:docPartBody>
    </w:docPart>
    <w:docPart>
      <w:docPartPr>
        <w:name w:val="6F45FAD317054FADA89E289623E3C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24C45-D396-4BFA-A50B-267656628F24}"/>
      </w:docPartPr>
      <w:docPartBody>
        <w:p w:rsidR="00C161B0" w:rsidRDefault="00890C68">
          <w:pPr>
            <w:pStyle w:val="6F45FAD317054FADA89E289623E3C263"/>
          </w:pPr>
          <w:r>
            <w:t>Wednesday</w:t>
          </w:r>
        </w:p>
      </w:docPartBody>
    </w:docPart>
    <w:docPart>
      <w:docPartPr>
        <w:name w:val="A7C41273D6334483B1D86F8019FA7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38B3D-E132-478D-A068-3EEC488075C8}"/>
      </w:docPartPr>
      <w:docPartBody>
        <w:p w:rsidR="00C161B0" w:rsidRDefault="00890C68">
          <w:pPr>
            <w:pStyle w:val="A7C41273D6334483B1D86F8019FA728A"/>
          </w:pPr>
          <w:r>
            <w:t>Thursday</w:t>
          </w:r>
        </w:p>
      </w:docPartBody>
    </w:docPart>
    <w:docPart>
      <w:docPartPr>
        <w:name w:val="0FC67EB9CC3B4F42AA0042E0F4929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82F9D-3DA3-4C61-B67A-C10A69D11B24}"/>
      </w:docPartPr>
      <w:docPartBody>
        <w:p w:rsidR="00C161B0" w:rsidRDefault="00890C68">
          <w:pPr>
            <w:pStyle w:val="0FC67EB9CC3B4F42AA0042E0F492985B"/>
          </w:pPr>
          <w:r>
            <w:t>Friday</w:t>
          </w:r>
        </w:p>
      </w:docPartBody>
    </w:docPart>
    <w:docPart>
      <w:docPartPr>
        <w:name w:val="B2274DF719AC449F9292F70707815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9CCF5-2AFB-4FF9-8F21-05FE9EB4C14F}"/>
      </w:docPartPr>
      <w:docPartBody>
        <w:p w:rsidR="00C161B0" w:rsidRDefault="00890C68">
          <w:pPr>
            <w:pStyle w:val="B2274DF719AC449F9292F7070781568D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C68"/>
    <w:rsid w:val="000455D9"/>
    <w:rsid w:val="000924FF"/>
    <w:rsid w:val="00121DB3"/>
    <w:rsid w:val="002B0247"/>
    <w:rsid w:val="004E3B1A"/>
    <w:rsid w:val="00655BA3"/>
    <w:rsid w:val="00675198"/>
    <w:rsid w:val="006E72B5"/>
    <w:rsid w:val="007507B8"/>
    <w:rsid w:val="00890C68"/>
    <w:rsid w:val="00927F6C"/>
    <w:rsid w:val="009B7BCB"/>
    <w:rsid w:val="009F4EA7"/>
    <w:rsid w:val="00A205DF"/>
    <w:rsid w:val="00B842A1"/>
    <w:rsid w:val="00C161B0"/>
    <w:rsid w:val="00CD19C5"/>
    <w:rsid w:val="00E46FAB"/>
    <w:rsid w:val="00E92B52"/>
    <w:rsid w:val="00F61699"/>
    <w:rsid w:val="00FA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EBFDEADF654411988DFAF952113878">
    <w:name w:val="0BEBFDEADF654411988DFAF952113878"/>
  </w:style>
  <w:style w:type="paragraph" w:customStyle="1" w:styleId="E8A757FA5B2D4F32839A3E9038B3E73F">
    <w:name w:val="E8A757FA5B2D4F32839A3E9038B3E73F"/>
  </w:style>
  <w:style w:type="paragraph" w:customStyle="1" w:styleId="995390FF7BBE49718FEC8626386D05F8">
    <w:name w:val="995390FF7BBE49718FEC8626386D05F8"/>
  </w:style>
  <w:style w:type="paragraph" w:customStyle="1" w:styleId="6F45FAD317054FADA89E289623E3C263">
    <w:name w:val="6F45FAD317054FADA89E289623E3C263"/>
  </w:style>
  <w:style w:type="paragraph" w:customStyle="1" w:styleId="A7C41273D6334483B1D86F8019FA728A">
    <w:name w:val="A7C41273D6334483B1D86F8019FA728A"/>
  </w:style>
  <w:style w:type="paragraph" w:customStyle="1" w:styleId="0FC67EB9CC3B4F42AA0042E0F492985B">
    <w:name w:val="0FC67EB9CC3B4F42AA0042E0F492985B"/>
  </w:style>
  <w:style w:type="paragraph" w:customStyle="1" w:styleId="B2274DF719AC449F9292F7070781568D">
    <w:name w:val="B2274DF719AC449F9292F7070781568D"/>
  </w:style>
  <w:style w:type="paragraph" w:customStyle="1" w:styleId="00751B03F1274212A142D004E168F7BF">
    <w:name w:val="00751B03F1274212A142D004E168F7BF"/>
  </w:style>
  <w:style w:type="paragraph" w:customStyle="1" w:styleId="9AE3EF23059A4F40A898E1E55F3071D5">
    <w:name w:val="9AE3EF23059A4F40A898E1E55F3071D5"/>
  </w:style>
  <w:style w:type="paragraph" w:customStyle="1" w:styleId="3EFF3EE2393E43D2A68B47CB6A4EA11E">
    <w:name w:val="3EFF3EE2393E43D2A68B47CB6A4EA11E"/>
  </w:style>
  <w:style w:type="paragraph" w:customStyle="1" w:styleId="5B718589169D4AD6B85F9CF2BA56ECB7">
    <w:name w:val="5B718589169D4AD6B85F9CF2BA56ECB7"/>
  </w:style>
  <w:style w:type="paragraph" w:customStyle="1" w:styleId="B17F8451E6A1446791DCD252F752F6D5">
    <w:name w:val="B17F8451E6A1446791DCD252F752F6D5"/>
  </w:style>
  <w:style w:type="paragraph" w:customStyle="1" w:styleId="A7702C59A9CD4CBCB27D9C8880F27391">
    <w:name w:val="A7702C59A9CD4CBCB27D9C8880F27391"/>
  </w:style>
  <w:style w:type="paragraph" w:customStyle="1" w:styleId="6D1CEF91CF414C39A52516210912CFD7">
    <w:name w:val="6D1CEF91CF414C39A52516210912CFD7"/>
  </w:style>
  <w:style w:type="paragraph" w:customStyle="1" w:styleId="1A8E42CD5E0944968C37E26B5724F24B">
    <w:name w:val="1A8E42CD5E0944968C37E26B5724F24B"/>
    <w:rsid w:val="00927F6C"/>
  </w:style>
  <w:style w:type="paragraph" w:customStyle="1" w:styleId="52537F2037664790894C4F8E1A935609">
    <w:name w:val="52537F2037664790894C4F8E1A935609"/>
    <w:rsid w:val="00927F6C"/>
  </w:style>
  <w:style w:type="paragraph" w:customStyle="1" w:styleId="73C8580EA4BB4F9C802925BCF50E70FA">
    <w:name w:val="73C8580EA4BB4F9C802925BCF50E70FA"/>
    <w:rsid w:val="00927F6C"/>
  </w:style>
  <w:style w:type="paragraph" w:customStyle="1" w:styleId="F8C1604F3B9A404FAAFBDCF118B63BE1">
    <w:name w:val="F8C1604F3B9A404FAAFBDCF118B63BE1"/>
    <w:rsid w:val="00927F6C"/>
  </w:style>
  <w:style w:type="paragraph" w:customStyle="1" w:styleId="183045A90E3B46D9B1D552F4F4CA1964">
    <w:name w:val="183045A90E3B46D9B1D552F4F4CA1964"/>
    <w:rsid w:val="00927F6C"/>
  </w:style>
  <w:style w:type="paragraph" w:customStyle="1" w:styleId="DD49D5500D8B49A48399C5EFE2733952">
    <w:name w:val="DD49D5500D8B49A48399C5EFE2733952"/>
    <w:rsid w:val="00927F6C"/>
  </w:style>
  <w:style w:type="paragraph" w:customStyle="1" w:styleId="CB9A0476F9F34660B78D18AB2D502740">
    <w:name w:val="CB9A0476F9F34660B78D18AB2D502740"/>
    <w:rsid w:val="00927F6C"/>
  </w:style>
  <w:style w:type="paragraph" w:customStyle="1" w:styleId="A73B20AC4E1B485FA61F7AA242D5FC8B">
    <w:name w:val="A73B20AC4E1B485FA61F7AA242D5FC8B"/>
    <w:rsid w:val="00927F6C"/>
  </w:style>
  <w:style w:type="paragraph" w:customStyle="1" w:styleId="DD1E727D4BF84D46B536610AE6E14E82">
    <w:name w:val="DD1E727D4BF84D46B536610AE6E14E82"/>
    <w:rsid w:val="00927F6C"/>
  </w:style>
  <w:style w:type="paragraph" w:customStyle="1" w:styleId="2AAF449E0E1F48EB857CFA005726E264">
    <w:name w:val="2AAF449E0E1F48EB857CFA005726E264"/>
    <w:rsid w:val="00927F6C"/>
  </w:style>
  <w:style w:type="paragraph" w:customStyle="1" w:styleId="C7FB95FCF4AC4E94BD2D1238CC024D5F">
    <w:name w:val="C7FB95FCF4AC4E94BD2D1238CC024D5F"/>
    <w:rsid w:val="00927F6C"/>
  </w:style>
  <w:style w:type="paragraph" w:customStyle="1" w:styleId="53BAF07F3FCD4F39A11950DAA2AD8DBB">
    <w:name w:val="53BAF07F3FCD4F39A11950DAA2AD8DBB"/>
    <w:rsid w:val="00927F6C"/>
  </w:style>
  <w:style w:type="paragraph" w:customStyle="1" w:styleId="9D659177B9DD44F3BAE6CB7DB2A78534">
    <w:name w:val="9D659177B9DD44F3BAE6CB7DB2A78534"/>
    <w:rsid w:val="00927F6C"/>
  </w:style>
  <w:style w:type="paragraph" w:customStyle="1" w:styleId="CF52B4DAC0E84205804D9DE414070730">
    <w:name w:val="CF52B4DAC0E84205804D9DE414070730"/>
    <w:rsid w:val="00927F6C"/>
  </w:style>
  <w:style w:type="paragraph" w:customStyle="1" w:styleId="3FCDFB1EE8C347AFA0F8AD944053367A">
    <w:name w:val="3FCDFB1EE8C347AFA0F8AD944053367A"/>
    <w:rsid w:val="00927F6C"/>
  </w:style>
  <w:style w:type="paragraph" w:customStyle="1" w:styleId="9271511F1F55424FAAEE4F2360BB6EA4">
    <w:name w:val="9271511F1F55424FAAEE4F2360BB6EA4"/>
    <w:rsid w:val="00927F6C"/>
  </w:style>
  <w:style w:type="paragraph" w:customStyle="1" w:styleId="80482B21B78E47E9B7EEBC3667FE4C20">
    <w:name w:val="80482B21B78E47E9B7EEBC3667FE4C20"/>
    <w:rsid w:val="00927F6C"/>
  </w:style>
  <w:style w:type="paragraph" w:customStyle="1" w:styleId="594FFA28D86D435D897F7B8909973CFE">
    <w:name w:val="594FFA28D86D435D897F7B8909973CFE"/>
    <w:rsid w:val="00927F6C"/>
  </w:style>
  <w:style w:type="paragraph" w:customStyle="1" w:styleId="C9E0147788494DB5B9E80C936316B48F">
    <w:name w:val="C9E0147788494DB5B9E80C936316B48F"/>
    <w:rsid w:val="00927F6C"/>
  </w:style>
  <w:style w:type="paragraph" w:customStyle="1" w:styleId="4527420993E343A18DC63397AAE1202C">
    <w:name w:val="4527420993E343A18DC63397AAE1202C"/>
    <w:rsid w:val="00927F6C"/>
  </w:style>
  <w:style w:type="paragraph" w:customStyle="1" w:styleId="2D74930D091B40AA98AFD628CFA85B56">
    <w:name w:val="2D74930D091B40AA98AFD628CFA85B56"/>
    <w:rsid w:val="00927F6C"/>
  </w:style>
  <w:style w:type="paragraph" w:customStyle="1" w:styleId="B3C001D2264E46A0860FCF0316FF379C">
    <w:name w:val="B3C001D2264E46A0860FCF0316FF379C"/>
    <w:rsid w:val="00A205DF"/>
  </w:style>
  <w:style w:type="paragraph" w:customStyle="1" w:styleId="3DD38B16BBEA44AAAE9F3EED183C1FB8">
    <w:name w:val="3DD38B16BBEA44AAAE9F3EED183C1FB8"/>
    <w:rsid w:val="00A205DF"/>
  </w:style>
  <w:style w:type="paragraph" w:customStyle="1" w:styleId="24DCB9286E4245229C7DE60FE5387693">
    <w:name w:val="24DCB9286E4245229C7DE60FE5387693"/>
    <w:rsid w:val="00A205DF"/>
  </w:style>
  <w:style w:type="paragraph" w:customStyle="1" w:styleId="C983DC23E74147ED90DA1D4E55893559">
    <w:name w:val="C983DC23E74147ED90DA1D4E55893559"/>
    <w:rsid w:val="00A205DF"/>
  </w:style>
  <w:style w:type="paragraph" w:customStyle="1" w:styleId="05565D4CA47247EFB0D5A4C5AC795964">
    <w:name w:val="05565D4CA47247EFB0D5A4C5AC795964"/>
    <w:rsid w:val="00A205DF"/>
  </w:style>
  <w:style w:type="paragraph" w:customStyle="1" w:styleId="1606EA7363A04566826AC1CF5E37977F">
    <w:name w:val="1606EA7363A04566826AC1CF5E37977F"/>
    <w:rsid w:val="00A205DF"/>
  </w:style>
  <w:style w:type="paragraph" w:customStyle="1" w:styleId="81743E6B2B054582918518F1300A4E94">
    <w:name w:val="81743E6B2B054582918518F1300A4E94"/>
    <w:rsid w:val="00A205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73DC3-2126-4D37-83D4-6A8DBEDE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1</TotalTime>
  <Pages>2</Pages>
  <Words>76</Words>
  <Characters>436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Gayle Allen</cp:lastModifiedBy>
  <cp:revision>2</cp:revision>
  <cp:lastPrinted>2018-12-17T15:33:00Z</cp:lastPrinted>
  <dcterms:created xsi:type="dcterms:W3CDTF">2018-12-21T19:28:00Z</dcterms:created>
  <dcterms:modified xsi:type="dcterms:W3CDTF">2018-12-21T19:28:00Z</dcterms:modified>
  <cp:category/>
</cp:coreProperties>
</file>