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4812" w:type="pct"/>
        <w:tblInd w:w="270" w:type="dxa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3859"/>
      </w:tblGrid>
      <w:tr w:rsidR="00AA0882" w:rsidRPr="00DC60C3" w14:paraId="0A671C80" w14:textId="77777777" w:rsidTr="00AA0882">
        <w:trPr>
          <w:trHeight w:hRule="exact" w:val="1541"/>
        </w:trPr>
        <w:tc>
          <w:tcPr>
            <w:tcW w:w="5000" w:type="pct"/>
            <w:tcBorders>
              <w:bottom w:val="single" w:sz="8" w:space="0" w:color="BFBFBF" w:themeColor="background1" w:themeShade="BF"/>
            </w:tcBorders>
          </w:tcPr>
          <w:p w14:paraId="1FC8ACEC" w14:textId="79297647" w:rsidR="00AA0882" w:rsidRPr="00DC60C3" w:rsidRDefault="003F1305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0C43D3" wp14:editId="43650414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44450</wp:posOffset>
                      </wp:positionV>
                      <wp:extent cx="4419600" cy="880745"/>
                      <wp:effectExtent l="0" t="0" r="0" b="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880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4BD0AA" w14:textId="70713994" w:rsidR="00AA0882" w:rsidRPr="003F1305" w:rsidRDefault="00AA0882" w:rsidP="003F13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auto"/>
                                      <w:sz w:val="56"/>
                                      <w:szCs w:val="56"/>
                                    </w:rPr>
                                  </w:pPr>
                                  <w:r w:rsidRPr="003F1305">
                                    <w:rPr>
                                      <w:rFonts w:ascii="Baskerville Old Face" w:hAnsi="Baskerville Old Face"/>
                                      <w:color w:val="auto"/>
                                      <w:sz w:val="56"/>
                                      <w:szCs w:val="56"/>
                                    </w:rPr>
                                    <w:t>East Newton</w:t>
                                  </w:r>
                                  <w:r w:rsidR="003F1305" w:rsidRPr="003F1305">
                                    <w:rPr>
                                      <w:rFonts w:ascii="Baskerville Old Face" w:hAnsi="Baskerville Old Face"/>
                                      <w:color w:val="auto"/>
                                      <w:sz w:val="56"/>
                                      <w:szCs w:val="56"/>
                                    </w:rPr>
                                    <w:t xml:space="preserve"> Elementary</w:t>
                                  </w:r>
                                </w:p>
                                <w:p w14:paraId="40371F0C" w14:textId="620F8AD3" w:rsidR="00AA0882" w:rsidRPr="003F1305" w:rsidRDefault="00CE7CE2" w:rsidP="003F130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auto"/>
                                      <w:sz w:val="36"/>
                                      <w:szCs w:val="36"/>
                                    </w:rPr>
                                    <w:t>March</w:t>
                                  </w:r>
                                  <w:r w:rsidR="006E36DD" w:rsidRPr="003F1305">
                                    <w:rPr>
                                      <w:rFonts w:ascii="Baskerville Old Face" w:hAnsi="Baskerville Old Face"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C43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2" o:spid="_x0000_s1026" type="#_x0000_t202" style="position:absolute;margin-left:165.25pt;margin-top:3.5pt;width:348pt;height: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" fillcolor="white [3201]" stroked="f" strokeweight=".5pt">
                      <v:textbox>
                        <w:txbxContent>
                          <w:p w14:paraId="2E4BD0AA" w14:textId="70713994" w:rsidR="00AA0882" w:rsidRPr="003F1305" w:rsidRDefault="00AA0882" w:rsidP="003F130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3F1305">
                              <w:rPr>
                                <w:rFonts w:ascii="Baskerville Old Face" w:hAnsi="Baskerville Old Face"/>
                                <w:color w:val="auto"/>
                                <w:sz w:val="56"/>
                                <w:szCs w:val="56"/>
                              </w:rPr>
                              <w:t>East Newton</w:t>
                            </w:r>
                            <w:r w:rsidR="003F1305" w:rsidRPr="003F1305">
                              <w:rPr>
                                <w:rFonts w:ascii="Baskerville Old Face" w:hAnsi="Baskerville Old Face"/>
                                <w:color w:val="auto"/>
                                <w:sz w:val="56"/>
                                <w:szCs w:val="56"/>
                              </w:rPr>
                              <w:t xml:space="preserve"> Elementary</w:t>
                            </w:r>
                          </w:p>
                          <w:p w14:paraId="40371F0C" w14:textId="620F8AD3" w:rsidR="00AA0882" w:rsidRPr="003F1305" w:rsidRDefault="00CE7CE2" w:rsidP="003F130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auto"/>
                                <w:sz w:val="36"/>
                                <w:szCs w:val="36"/>
                              </w:rPr>
                              <w:t>March</w:t>
                            </w:r>
                            <w:r w:rsidR="006E36DD" w:rsidRPr="003F1305">
                              <w:rPr>
                                <w:rFonts w:ascii="Baskerville Old Face" w:hAnsi="Baskerville Old Face"/>
                                <w:color w:val="auto"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B12F97" wp14:editId="7E045B24">
                      <wp:simplePos x="0" y="0"/>
                      <wp:positionH relativeFrom="column">
                        <wp:posOffset>6518274</wp:posOffset>
                      </wp:positionH>
                      <wp:positionV relativeFrom="paragraph">
                        <wp:posOffset>44450</wp:posOffset>
                      </wp:positionV>
                      <wp:extent cx="1438275" cy="879475"/>
                      <wp:effectExtent l="0" t="0" r="9525" b="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879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8BF6F" w14:textId="14F4CE9B" w:rsidR="003F1305" w:rsidRDefault="00041E92" w:rsidP="003F1305">
                                  <w:pPr>
                                    <w:jc w:val="center"/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Where it’</w:t>
                                  </w:r>
                                  <w:r w:rsidR="00066704"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s a great place </w:t>
                                  </w:r>
                                  <w:r w:rsid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="00066704"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have</w:t>
                                  </w:r>
                                </w:p>
                                <w:p w14:paraId="4ECF0A1C" w14:textId="0A5589EB" w:rsidR="00066704" w:rsidRPr="00066704" w:rsidRDefault="00066704" w:rsidP="003F1305">
                                  <w:pPr>
                                    <w:jc w:val="center"/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PAW PRIDE!</w:t>
                                  </w:r>
                                </w:p>
                                <w:p w14:paraId="78E9501B" w14:textId="1EF47310" w:rsidR="00066704" w:rsidRDefault="00066704">
                                  <w:r>
                                    <w:rPr>
                                      <w:noProof/>
                                    </w:rPr>
                                    <w:t xml:space="preserve">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12F97" id="Text Box 243" o:spid="_x0000_s1027" type="#_x0000_t202" style="position:absolute;margin-left:513.25pt;margin-top:3.5pt;width:113.25pt;height:6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" fillcolor="white [3201]" stroked="f" strokeweight=".5pt">
                      <v:textbox>
                        <w:txbxContent>
                          <w:p w14:paraId="0E98BF6F" w14:textId="14F4CE9B" w:rsidR="003F1305" w:rsidRDefault="00041E92" w:rsidP="003F1305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Where it’</w:t>
                            </w:r>
                            <w:r w:rsidR="00066704"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s a great place </w:t>
                            </w:r>
                            <w:r w:rsid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066704"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have</w:t>
                            </w:r>
                          </w:p>
                          <w:p w14:paraId="4ECF0A1C" w14:textId="0A5589EB" w:rsidR="00066704" w:rsidRPr="00066704" w:rsidRDefault="00066704" w:rsidP="003F1305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PAW PRIDE!</w:t>
                            </w:r>
                          </w:p>
                          <w:p w14:paraId="78E9501B" w14:textId="1EF47310" w:rsidR="00066704" w:rsidRDefault="00066704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70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3857E7" wp14:editId="4C41323A">
                      <wp:simplePos x="0" y="0"/>
                      <wp:positionH relativeFrom="column">
                        <wp:posOffset>7838452</wp:posOffset>
                      </wp:positionH>
                      <wp:positionV relativeFrom="paragraph">
                        <wp:posOffset>42509</wp:posOffset>
                      </wp:positionV>
                      <wp:extent cx="879918" cy="879535"/>
                      <wp:effectExtent l="0" t="0" r="0" b="0"/>
                      <wp:wrapNone/>
                      <wp:docPr id="249" name="Text Box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918" cy="87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F65238" w14:textId="05879E8F" w:rsidR="00066704" w:rsidRDefault="000667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DA7CC9" wp14:editId="6A0B22E7">
                                        <wp:extent cx="580306" cy="571764"/>
                                        <wp:effectExtent l="76200" t="76200" r="86995" b="76200"/>
                                        <wp:docPr id="250" name="Picture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bear-paw-free-clipart-1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41783">
                                                  <a:off x="0" y="0"/>
                                                  <a:ext cx="582707" cy="57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857E7" id="Text Box 249" o:spid="_x0000_s1028" type="#_x0000_t202" style="position:absolute;margin-left:617.2pt;margin-top:3.35pt;width:69.3pt;height:6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" fillcolor="white [3201]" stroked="f" strokeweight=".5pt">
                      <v:textbox>
                        <w:txbxContent>
                          <w:p w14:paraId="06F65238" w14:textId="05879E8F" w:rsidR="00066704" w:rsidRDefault="0006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A7CC9" wp14:editId="6A0B22E7">
                                  <wp:extent cx="580306" cy="571764"/>
                                  <wp:effectExtent l="76200" t="76200" r="86995" b="7620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bear-paw-free-clipart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1783">
                                            <a:off x="0" y="0"/>
                                            <a:ext cx="582707" cy="57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882" w:rsidRPr="00DC60C3">
              <w:t xml:space="preserve">  </w:t>
            </w:r>
            <w:r w:rsidR="00E7293C">
              <w:rPr>
                <w:noProof/>
              </w:rPr>
              <w:drawing>
                <wp:inline distT="0" distB="0" distL="0" distR="0" wp14:anchorId="46AB7662" wp14:editId="17691B71">
                  <wp:extent cx="1219200" cy="9785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e0ec8c32d5274666cfcd354092e449a--snoopy-and-woodstock-snoopy-peanut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E971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F17913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62AE3F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679482A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75D23245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BDF780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 w:rsidRPr="00DC60C3">
              <w:t xml:space="preserve">    </w:t>
            </w:r>
            <w:r w:rsidRPr="00DC60C3">
              <w:tab/>
            </w:r>
            <w:r w:rsidRPr="00DC60C3">
              <w:rPr>
                <w:noProof/>
                <w:sz w:val="20"/>
                <w:szCs w:val="20"/>
              </w:rPr>
              <w:drawing>
                <wp:inline distT="0" distB="0" distL="0" distR="0" wp14:anchorId="7CA84B7F" wp14:editId="5F654EC1">
                  <wp:extent cx="1053606" cy="510097"/>
                  <wp:effectExtent l="38100" t="247650" r="70485" b="2330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arpaw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7380" flipH="1">
                            <a:off x="0" y="0"/>
                            <a:ext cx="1096930" cy="53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160" w:type="pct"/>
        <w:tblInd w:w="-185" w:type="dxa"/>
        <w:tblBorders>
          <w:insideH w:val="single" w:sz="4" w:space="0" w:color="BFBFBF" w:themeColor="background1" w:themeShade="BF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2150"/>
        <w:gridCol w:w="2079"/>
        <w:gridCol w:w="2254"/>
        <w:gridCol w:w="2094"/>
        <w:gridCol w:w="2085"/>
        <w:gridCol w:w="2127"/>
        <w:gridCol w:w="2061"/>
      </w:tblGrid>
      <w:tr w:rsidR="003F1305" w:rsidRPr="00DC60C3" w14:paraId="72FC24B3" w14:textId="77777777" w:rsidTr="003F1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sdt>
          <w:sdtPr>
            <w:id w:val="-1778867687"/>
            <w:placeholder>
              <w:docPart w:val="0BEBFDEADF654411988DFAF9521138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595959" w:themeFill="text1" w:themeFillTint="A6"/>
              </w:tcPr>
              <w:p w14:paraId="23200CC4" w14:textId="77777777" w:rsidR="00594CB7" w:rsidRPr="00DC60C3" w:rsidRDefault="00077D77">
                <w:pPr>
                  <w:pStyle w:val="Days"/>
                </w:pPr>
                <w:r w:rsidRPr="00DC60C3">
                  <w:t>Sunday</w:t>
                </w:r>
              </w:p>
            </w:tc>
          </w:sdtContent>
        </w:sdt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F967546" w14:textId="77777777" w:rsidR="00594CB7" w:rsidRPr="00DC60C3" w:rsidRDefault="00C74185">
            <w:pPr>
              <w:pStyle w:val="Days"/>
            </w:pPr>
            <w:sdt>
              <w:sdtPr>
                <w:id w:val="-1020851123"/>
                <w:placeholder>
                  <w:docPart w:val="E8A757FA5B2D4F32839A3E9038B3E73F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Monday</w:t>
                </w:r>
              </w:sdtContent>
            </w:sdt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6A1DCF80" w14:textId="77777777" w:rsidR="00594CB7" w:rsidRPr="00DC60C3" w:rsidRDefault="00C74185">
            <w:pPr>
              <w:pStyle w:val="Days"/>
            </w:pPr>
            <w:sdt>
              <w:sdtPr>
                <w:id w:val="1121034790"/>
                <w:placeholder>
                  <w:docPart w:val="995390FF7BBE49718FEC8626386D05F8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Tuesday</w:t>
                </w:r>
              </w:sdtContent>
            </w:sdt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4AE4FDF" w14:textId="77777777" w:rsidR="00594CB7" w:rsidRPr="00DC60C3" w:rsidRDefault="00C74185">
            <w:pPr>
              <w:pStyle w:val="Days"/>
            </w:pPr>
            <w:sdt>
              <w:sdtPr>
                <w:id w:val="-328132386"/>
                <w:placeholder>
                  <w:docPart w:val="6F45FAD317054FADA89E289623E3C263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Wednesday</w:t>
                </w:r>
              </w:sdtContent>
            </w:sdt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7E3AE6D7" w14:textId="77777777" w:rsidR="00594CB7" w:rsidRPr="00DC60C3" w:rsidRDefault="00C74185">
            <w:pPr>
              <w:pStyle w:val="Days"/>
            </w:pPr>
            <w:sdt>
              <w:sdtPr>
                <w:id w:val="1241452743"/>
                <w:placeholder>
                  <w:docPart w:val="A7C41273D6334483B1D86F8019FA728A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Thursday</w:t>
                </w:r>
              </w:sdtContent>
            </w:sdt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34B6B53A" w14:textId="77777777" w:rsidR="00594CB7" w:rsidRPr="00DC60C3" w:rsidRDefault="00C74185">
            <w:pPr>
              <w:pStyle w:val="Days"/>
            </w:pPr>
            <w:sdt>
              <w:sdtPr>
                <w:id w:val="-65336403"/>
                <w:placeholder>
                  <w:docPart w:val="0FC67EB9CC3B4F42AA0042E0F492985B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Friday</w:t>
                </w:r>
              </w:sdtContent>
            </w:sdt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605333EE" w14:textId="77777777" w:rsidR="00594CB7" w:rsidRPr="00DC60C3" w:rsidRDefault="00C74185">
            <w:pPr>
              <w:pStyle w:val="Days"/>
            </w:pPr>
            <w:sdt>
              <w:sdtPr>
                <w:id w:val="825547652"/>
                <w:placeholder>
                  <w:docPart w:val="B2274DF719AC449F9292F7070781568D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Saturday</w:t>
                </w:r>
              </w:sdtContent>
            </w:sdt>
          </w:p>
        </w:tc>
      </w:tr>
      <w:tr w:rsidR="003F1305" w:rsidRPr="001C2A07" w14:paraId="66F4E577" w14:textId="77777777" w:rsidTr="003F1305">
        <w:trPr>
          <w:trHeight w:val="260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CECD" w14:textId="56DFBAFE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E58" w14:textId="11AA8C94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B0B6" w14:textId="2651DDC0" w:rsidR="00594CB7" w:rsidRPr="001C2A07" w:rsidRDefault="00594CB7" w:rsidP="0092692A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1F8A" w14:textId="240D1E58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E0C8" w14:textId="3F25B13C" w:rsidR="00594CB7" w:rsidRPr="001C2A07" w:rsidRDefault="00594CB7" w:rsidP="0092692A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FE7E" w14:textId="4C449B33" w:rsidR="00594CB7" w:rsidRPr="001C2A07" w:rsidRDefault="006268A5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1D90" w14:textId="6E4BDE15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</w:p>
        </w:tc>
      </w:tr>
      <w:tr w:rsidR="003F1305" w:rsidRPr="001C2A07" w14:paraId="479AC589" w14:textId="77777777" w:rsidTr="003F1305">
        <w:trPr>
          <w:trHeight w:hRule="exact" w:val="1522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BA31" w14:textId="4C068A17" w:rsidR="005014DC" w:rsidRPr="001C2A07" w:rsidRDefault="005014DC">
            <w:pPr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B69A" w14:textId="77777777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12C2" w14:textId="7A24667A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3AB" w14:textId="4248DE4F" w:rsidR="00594CB7" w:rsidRPr="001C2A07" w:rsidRDefault="00594CB7" w:rsidP="00371D3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A163" w14:textId="630E895D" w:rsidR="005413CE" w:rsidRPr="001C2A07" w:rsidRDefault="005413CE" w:rsidP="00AB353A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4849" w14:textId="04335F69" w:rsidR="009300C0" w:rsidRDefault="00F46401" w:rsidP="002F02CB">
            <w:pPr>
              <w:jc w:val="center"/>
              <w:rPr>
                <w:b/>
                <w:color w:val="auto"/>
              </w:rPr>
            </w:pPr>
            <w:r w:rsidRPr="002C755B">
              <w:rPr>
                <w:b/>
                <w:color w:val="auto"/>
                <w:highlight w:val="yellow"/>
              </w:rPr>
              <w:t>5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</w:t>
            </w:r>
            <w:r w:rsidR="002C755B" w:rsidRPr="002C755B">
              <w:rPr>
                <w:b/>
                <w:color w:val="auto"/>
                <w:highlight w:val="yellow"/>
              </w:rPr>
              <w:t>- IOWA</w:t>
            </w:r>
          </w:p>
          <w:p w14:paraId="06A40A1E" w14:textId="41DFDF84" w:rsidR="00F46401" w:rsidRPr="001C2A07" w:rsidRDefault="00F46401" w:rsidP="002F02CB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DF63" w14:textId="43A53D2B" w:rsidR="00A85B42" w:rsidRPr="001C2A07" w:rsidRDefault="00AA41C8" w:rsidP="00A85B42">
            <w:pPr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t xml:space="preserve">    </w:t>
            </w:r>
            <w:r>
              <w:rPr>
                <w:b/>
                <w:noProof/>
                <w:color w:val="auto"/>
              </w:rPr>
              <w:drawing>
                <wp:inline distT="0" distB="0" distL="0" distR="0" wp14:anchorId="0E5AFBD0" wp14:editId="7623A487">
                  <wp:extent cx="830890" cy="9144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ppy-Birthday-Dr_-Seuss-Clipar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30" cy="91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6389716F" w14:textId="77777777" w:rsidTr="003F1305">
        <w:trPr>
          <w:trHeight w:val="152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798FA2E" w14:textId="146A9729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2C26F48" w14:textId="666C6547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833FC50" w14:textId="69A11564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D637D20" w14:textId="6825A969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CC41C53" w14:textId="6245067A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7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A7F84FB" w14:textId="322E425D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8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91D4915" w14:textId="5EF5BFE6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9</w:t>
            </w:r>
          </w:p>
        </w:tc>
      </w:tr>
      <w:tr w:rsidR="003F1305" w:rsidRPr="001C2A07" w14:paraId="5A3FE307" w14:textId="77777777" w:rsidTr="003F1305">
        <w:trPr>
          <w:trHeight w:hRule="exact" w:val="1423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AD1A21E" w14:textId="3D2B0AFC" w:rsidR="00024EAB" w:rsidRPr="001C2A07" w:rsidRDefault="00024EAB" w:rsidP="00024EAB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91AA664" w14:textId="38C8A787" w:rsidR="00B96521" w:rsidRPr="002C755B" w:rsidRDefault="002C755B" w:rsidP="00C62ADA">
            <w:pPr>
              <w:jc w:val="center"/>
              <w:rPr>
                <w:b/>
                <w:color w:val="auto"/>
                <w:highlight w:val="yellow"/>
              </w:rPr>
            </w:pPr>
            <w:r w:rsidRPr="002C755B">
              <w:rPr>
                <w:b/>
                <w:color w:val="auto"/>
                <w:highlight w:val="yellow"/>
              </w:rPr>
              <w:t>4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- IOWA</w:t>
            </w:r>
          </w:p>
          <w:p w14:paraId="2A207EF0" w14:textId="07198547" w:rsidR="00876910" w:rsidRDefault="00F46401" w:rsidP="00C62ADA">
            <w:pPr>
              <w:jc w:val="center"/>
              <w:rPr>
                <w:noProof/>
                <w:color w:val="0000FF"/>
              </w:rPr>
            </w:pPr>
            <w:r w:rsidRPr="002C755B">
              <w:rPr>
                <w:b/>
                <w:color w:val="auto"/>
                <w:highlight w:val="yellow"/>
              </w:rPr>
              <w:t>5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- IOWA</w:t>
            </w:r>
          </w:p>
          <w:p w14:paraId="7367A4EA" w14:textId="77777777" w:rsidR="002C755B" w:rsidRPr="002C755B" w:rsidRDefault="002C755B" w:rsidP="00C62ADA">
            <w:pPr>
              <w:jc w:val="center"/>
              <w:rPr>
                <w:b/>
                <w:color w:val="auto"/>
                <w:sz w:val="12"/>
                <w:szCs w:val="12"/>
              </w:rPr>
            </w:pPr>
          </w:p>
          <w:p w14:paraId="6D5AD645" w14:textId="77777777" w:rsidR="00197F70" w:rsidRDefault="00197F70" w:rsidP="00C62ADA">
            <w:pPr>
              <w:jc w:val="center"/>
              <w:rPr>
                <w:b/>
                <w:color w:val="auto"/>
              </w:rPr>
            </w:pPr>
          </w:p>
          <w:p w14:paraId="408AFE71" w14:textId="32D69690" w:rsidR="001000C8" w:rsidRPr="001C2A07" w:rsidRDefault="002C755B" w:rsidP="00C62ADA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Wear stripes or red &amp; white for Dr. Seuss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4C5ED46" w14:textId="3F00BFDE" w:rsidR="00B96521" w:rsidRPr="002C755B" w:rsidRDefault="002C755B" w:rsidP="000B75A1">
            <w:pPr>
              <w:spacing w:before="0"/>
              <w:jc w:val="center"/>
              <w:rPr>
                <w:b/>
                <w:color w:val="auto"/>
                <w:highlight w:val="yellow"/>
              </w:rPr>
            </w:pPr>
            <w:r w:rsidRPr="002C755B">
              <w:rPr>
                <w:b/>
                <w:color w:val="auto"/>
                <w:highlight w:val="yellow"/>
              </w:rPr>
              <w:t>4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- IOWA</w:t>
            </w:r>
          </w:p>
          <w:p w14:paraId="7F7CA972" w14:textId="5DE0F43F" w:rsidR="001000C8" w:rsidRDefault="002C755B" w:rsidP="002C755B">
            <w:pPr>
              <w:spacing w:before="0"/>
              <w:rPr>
                <w:b/>
                <w:color w:val="auto"/>
              </w:rPr>
            </w:pPr>
            <w:r w:rsidRPr="002C755B">
              <w:rPr>
                <w:b/>
                <w:color w:val="auto"/>
                <w:highlight w:val="yellow"/>
              </w:rPr>
              <w:t xml:space="preserve">     </w:t>
            </w:r>
            <w:r w:rsidR="00F46401" w:rsidRPr="002C755B">
              <w:rPr>
                <w:b/>
                <w:color w:val="auto"/>
                <w:highlight w:val="yellow"/>
              </w:rPr>
              <w:t>5</w:t>
            </w:r>
            <w:r w:rsidR="00F46401"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="00F46401" w:rsidRPr="002C755B">
              <w:rPr>
                <w:b/>
                <w:color w:val="auto"/>
                <w:highlight w:val="yellow"/>
              </w:rPr>
              <w:t xml:space="preserve"> Grade </w:t>
            </w:r>
            <w:r w:rsidRPr="002C755B">
              <w:rPr>
                <w:b/>
                <w:color w:val="auto"/>
                <w:highlight w:val="yellow"/>
              </w:rPr>
              <w:t>–</w:t>
            </w:r>
            <w:r w:rsidR="00F46401" w:rsidRPr="002C755B">
              <w:rPr>
                <w:b/>
                <w:color w:val="auto"/>
                <w:highlight w:val="yellow"/>
              </w:rPr>
              <w:t xml:space="preserve"> IOWA</w:t>
            </w:r>
          </w:p>
          <w:p w14:paraId="0BA97FC3" w14:textId="77777777" w:rsidR="002C755B" w:rsidRDefault="002C755B" w:rsidP="000B75A1">
            <w:pPr>
              <w:spacing w:before="0"/>
              <w:jc w:val="center"/>
              <w:rPr>
                <w:b/>
                <w:color w:val="auto"/>
              </w:rPr>
            </w:pPr>
          </w:p>
          <w:p w14:paraId="4AD0F5F7" w14:textId="77777777" w:rsidR="00197F70" w:rsidRDefault="00197F70" w:rsidP="000B75A1">
            <w:pPr>
              <w:spacing w:before="0"/>
              <w:jc w:val="center"/>
              <w:rPr>
                <w:b/>
                <w:color w:val="auto"/>
              </w:rPr>
            </w:pPr>
          </w:p>
          <w:p w14:paraId="2F500CF1" w14:textId="4679D443" w:rsidR="002C755B" w:rsidRPr="001000C8" w:rsidRDefault="002C755B" w:rsidP="000B75A1">
            <w:pPr>
              <w:spacing w:before="0"/>
              <w:jc w:val="center"/>
              <w:rPr>
                <w:rFonts w:ascii="Lucida Calligraphy" w:hAnsi="Lucida Calligraphy"/>
                <w:b/>
                <w:color w:val="auto"/>
              </w:rPr>
            </w:pPr>
            <w:r>
              <w:rPr>
                <w:b/>
                <w:color w:val="auto"/>
              </w:rPr>
              <w:t>Crazy socks day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1F7E18C" w14:textId="7DD83171" w:rsidR="00B96521" w:rsidRPr="002C755B" w:rsidRDefault="002C755B" w:rsidP="00601333">
            <w:pPr>
              <w:jc w:val="center"/>
              <w:rPr>
                <w:b/>
                <w:color w:val="auto"/>
                <w:highlight w:val="yellow"/>
              </w:rPr>
            </w:pPr>
            <w:r w:rsidRPr="002C755B">
              <w:rPr>
                <w:b/>
                <w:color w:val="auto"/>
                <w:highlight w:val="yellow"/>
              </w:rPr>
              <w:t>4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- IOWA</w:t>
            </w:r>
          </w:p>
          <w:p w14:paraId="39390005" w14:textId="3FA43CF6" w:rsidR="00CA14E8" w:rsidRDefault="00F46401" w:rsidP="00601333">
            <w:pPr>
              <w:jc w:val="center"/>
              <w:rPr>
                <w:b/>
                <w:color w:val="auto"/>
              </w:rPr>
            </w:pPr>
            <w:r w:rsidRPr="002C755B">
              <w:rPr>
                <w:b/>
                <w:color w:val="auto"/>
                <w:highlight w:val="yellow"/>
              </w:rPr>
              <w:t>5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</w:t>
            </w:r>
            <w:r w:rsidR="002C755B" w:rsidRPr="002C755B">
              <w:rPr>
                <w:b/>
                <w:color w:val="auto"/>
                <w:highlight w:val="yellow"/>
              </w:rPr>
              <w:t>–</w:t>
            </w:r>
            <w:r w:rsidRPr="002C755B">
              <w:rPr>
                <w:b/>
                <w:color w:val="auto"/>
                <w:highlight w:val="yellow"/>
              </w:rPr>
              <w:t xml:space="preserve"> IOWA</w:t>
            </w:r>
          </w:p>
          <w:p w14:paraId="63A9B7CE" w14:textId="77777777" w:rsidR="002C755B" w:rsidRDefault="002C755B" w:rsidP="00601333">
            <w:pPr>
              <w:jc w:val="center"/>
              <w:rPr>
                <w:b/>
                <w:color w:val="auto"/>
              </w:rPr>
            </w:pPr>
          </w:p>
          <w:p w14:paraId="153EFD87" w14:textId="77777777" w:rsidR="002C755B" w:rsidRDefault="002C755B" w:rsidP="00601333">
            <w:pPr>
              <w:jc w:val="center"/>
              <w:rPr>
                <w:b/>
                <w:color w:val="auto"/>
              </w:rPr>
            </w:pPr>
          </w:p>
          <w:p w14:paraId="2D0D55DD" w14:textId="58642728" w:rsidR="002C755B" w:rsidRPr="001C2A07" w:rsidRDefault="002C755B" w:rsidP="00601333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College shirt or jersey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69A1A33" w14:textId="550CC44F" w:rsidR="00B96521" w:rsidRPr="002C755B" w:rsidRDefault="002C755B" w:rsidP="000B75A1">
            <w:pPr>
              <w:jc w:val="center"/>
              <w:rPr>
                <w:b/>
                <w:color w:val="auto"/>
                <w:highlight w:val="yellow"/>
              </w:rPr>
            </w:pPr>
            <w:r w:rsidRPr="002C755B">
              <w:rPr>
                <w:b/>
                <w:color w:val="auto"/>
                <w:highlight w:val="yellow"/>
              </w:rPr>
              <w:t>4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- IOWA</w:t>
            </w:r>
          </w:p>
          <w:p w14:paraId="62ADEF30" w14:textId="75E13E6B" w:rsidR="001000C8" w:rsidRDefault="00F46401" w:rsidP="000B75A1">
            <w:pPr>
              <w:jc w:val="center"/>
              <w:rPr>
                <w:b/>
                <w:color w:val="auto"/>
              </w:rPr>
            </w:pPr>
            <w:r w:rsidRPr="002C755B">
              <w:rPr>
                <w:b/>
                <w:color w:val="auto"/>
                <w:highlight w:val="yellow"/>
              </w:rPr>
              <w:t>5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th</w:t>
            </w:r>
            <w:r w:rsidRPr="002C755B">
              <w:rPr>
                <w:b/>
                <w:color w:val="auto"/>
                <w:highlight w:val="yellow"/>
              </w:rPr>
              <w:t xml:space="preserve"> Grade </w:t>
            </w:r>
            <w:r w:rsidR="002C755B" w:rsidRPr="002C755B">
              <w:rPr>
                <w:b/>
                <w:color w:val="auto"/>
                <w:highlight w:val="yellow"/>
              </w:rPr>
              <w:t>–</w:t>
            </w:r>
            <w:r w:rsidRPr="002C755B">
              <w:rPr>
                <w:b/>
                <w:color w:val="auto"/>
                <w:highlight w:val="yellow"/>
              </w:rPr>
              <w:t xml:space="preserve"> IOWA</w:t>
            </w:r>
          </w:p>
          <w:p w14:paraId="2CAE12CC" w14:textId="77777777" w:rsidR="002C755B" w:rsidRDefault="002C755B" w:rsidP="000B75A1">
            <w:pPr>
              <w:jc w:val="center"/>
              <w:rPr>
                <w:b/>
                <w:color w:val="auto"/>
              </w:rPr>
            </w:pPr>
          </w:p>
          <w:p w14:paraId="3B677630" w14:textId="77777777" w:rsidR="002C755B" w:rsidRDefault="002C755B" w:rsidP="000B75A1">
            <w:pPr>
              <w:jc w:val="center"/>
              <w:rPr>
                <w:b/>
                <w:color w:val="auto"/>
              </w:rPr>
            </w:pPr>
          </w:p>
          <w:p w14:paraId="4FAB648E" w14:textId="5FD9A3A2" w:rsidR="002C755B" w:rsidRPr="001C2A07" w:rsidRDefault="002C755B" w:rsidP="000B75A1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Wear a hat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62776D1" w14:textId="3E424026" w:rsidR="0070479B" w:rsidRDefault="002C755B" w:rsidP="00750AC0">
            <w:pPr>
              <w:spacing w:line="80" w:lineRule="atLeast"/>
              <w:jc w:val="center"/>
              <w:rPr>
                <w:b/>
                <w:color w:val="auto"/>
              </w:rPr>
            </w:pPr>
            <w:r w:rsidRPr="002C755B">
              <w:rPr>
                <w:b/>
                <w:color w:val="auto"/>
                <w:highlight w:val="yellow"/>
              </w:rPr>
              <w:t>3</w:t>
            </w:r>
            <w:r w:rsidRPr="002C755B">
              <w:rPr>
                <w:b/>
                <w:color w:val="auto"/>
                <w:highlight w:val="yellow"/>
                <w:vertAlign w:val="superscript"/>
              </w:rPr>
              <w:t>rd</w:t>
            </w:r>
            <w:r w:rsidRPr="002C755B">
              <w:rPr>
                <w:b/>
                <w:color w:val="auto"/>
                <w:highlight w:val="yellow"/>
              </w:rPr>
              <w:t xml:space="preserve"> Grade - IOWA</w:t>
            </w:r>
          </w:p>
          <w:p w14:paraId="579B9186" w14:textId="77777777" w:rsidR="002C755B" w:rsidRDefault="002C755B" w:rsidP="00750AC0">
            <w:pPr>
              <w:spacing w:line="80" w:lineRule="atLeast"/>
              <w:jc w:val="center"/>
              <w:rPr>
                <w:b/>
                <w:color w:val="auto"/>
              </w:rPr>
            </w:pPr>
          </w:p>
          <w:p w14:paraId="10084109" w14:textId="33B5917F" w:rsidR="00F46401" w:rsidRDefault="00F46401" w:rsidP="00750AC0">
            <w:pPr>
              <w:spacing w:line="80" w:lineRule="atLeas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  <w:r w:rsidRPr="00F46401">
              <w:rPr>
                <w:b/>
                <w:color w:val="auto"/>
                <w:vertAlign w:val="superscript"/>
              </w:rPr>
              <w:t>nd</w:t>
            </w:r>
            <w:r>
              <w:rPr>
                <w:b/>
                <w:color w:val="auto"/>
              </w:rPr>
              <w:t xml:space="preserve"> Grade Fieldtrip</w:t>
            </w:r>
          </w:p>
          <w:p w14:paraId="34FBE9C1" w14:textId="77777777" w:rsidR="002C755B" w:rsidRDefault="002C755B" w:rsidP="002C755B">
            <w:pPr>
              <w:spacing w:line="80" w:lineRule="atLeast"/>
              <w:rPr>
                <w:b/>
                <w:color w:val="auto"/>
                <w:sz w:val="16"/>
                <w:szCs w:val="16"/>
              </w:rPr>
            </w:pPr>
          </w:p>
          <w:p w14:paraId="44047CC5" w14:textId="61C8E272" w:rsidR="002C755B" w:rsidRPr="002C755B" w:rsidRDefault="002C755B" w:rsidP="002C755B">
            <w:pPr>
              <w:spacing w:line="80" w:lineRule="atLeast"/>
              <w:rPr>
                <w:b/>
                <w:color w:val="auto"/>
                <w:sz w:val="16"/>
                <w:szCs w:val="16"/>
              </w:rPr>
            </w:pPr>
            <w:r w:rsidRPr="002C755B">
              <w:rPr>
                <w:b/>
                <w:color w:val="auto"/>
                <w:sz w:val="16"/>
                <w:szCs w:val="16"/>
              </w:rPr>
              <w:t>Wear East Newton shirt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A9D93E8" w14:textId="20A7E8A7" w:rsidR="00CD274A" w:rsidRPr="001C2A07" w:rsidRDefault="00CD274A" w:rsidP="00750AC0">
            <w:pPr>
              <w:jc w:val="center"/>
              <w:rPr>
                <w:b/>
                <w:color w:val="auto"/>
              </w:rPr>
            </w:pPr>
          </w:p>
        </w:tc>
      </w:tr>
      <w:tr w:rsidR="003F1305" w:rsidRPr="001C2A07" w14:paraId="704AB6E8" w14:textId="77777777" w:rsidTr="00B414BE">
        <w:trPr>
          <w:trHeight w:val="422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62C6" w14:textId="69A471B9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40F6" w14:textId="13D08639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11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00F2" w14:textId="65ACEC5A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2D1D" w14:textId="6491F16F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8C47" w14:textId="0F437D80" w:rsidR="00594CB7" w:rsidRPr="001C2A07" w:rsidRDefault="006268A5" w:rsidP="0092692A">
            <w:pPr>
              <w:pStyle w:val="Dates"/>
              <w:spacing w:after="100" w:afterAutospacing="1"/>
              <w:rPr>
                <w:b/>
                <w:color w:val="auto"/>
              </w:rPr>
            </w:pPr>
            <w:r>
              <w:rPr>
                <w:b/>
                <w:color w:val="auto"/>
              </w:rPr>
              <w:t>14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31FF" w14:textId="60E8E777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D1F0" w14:textId="0A57261C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16</w:t>
            </w:r>
          </w:p>
        </w:tc>
      </w:tr>
      <w:tr w:rsidR="003F1305" w:rsidRPr="001C2A07" w14:paraId="49749A25" w14:textId="77777777" w:rsidTr="003F1305">
        <w:trPr>
          <w:trHeight w:hRule="exact" w:val="1405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D07F" w14:textId="2508AD7D" w:rsidR="00024EAB" w:rsidRPr="001C2A07" w:rsidRDefault="00C417BF" w:rsidP="00601333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58F45812" wp14:editId="7D97C756">
                  <wp:extent cx="1171575" cy="8286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879ac6b7031564fc8d03958974d9bf1--spring-forward-time-change-clipar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9FD5" w14:textId="4127EE4F" w:rsidR="00413DF5" w:rsidRPr="001C2A07" w:rsidRDefault="00413DF5" w:rsidP="00413DF5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C120" w14:textId="77777777" w:rsidR="007D1971" w:rsidRDefault="007D1971" w:rsidP="00584789">
            <w:pPr>
              <w:spacing w:after="0"/>
              <w:jc w:val="center"/>
              <w:rPr>
                <w:b/>
                <w:color w:val="auto"/>
              </w:rPr>
            </w:pPr>
          </w:p>
          <w:p w14:paraId="5B782879" w14:textId="1FEA0E3B" w:rsidR="00584789" w:rsidRDefault="007D1971" w:rsidP="00584789">
            <w:pPr>
              <w:spacing w:after="0"/>
              <w:jc w:val="center"/>
              <w:rPr>
                <w:b/>
                <w:color w:val="auto"/>
              </w:rPr>
            </w:pPr>
            <w:bookmarkStart w:id="0" w:name="_GoBack"/>
            <w:bookmarkEnd w:id="0"/>
            <w:r>
              <w:rPr>
                <w:b/>
                <w:color w:val="auto"/>
              </w:rPr>
              <w:t>Student of the Month</w:t>
            </w:r>
          </w:p>
          <w:p w14:paraId="4B3DE0E8" w14:textId="77777777" w:rsidR="007D1971" w:rsidRDefault="007D1971" w:rsidP="00584789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8:30</w:t>
            </w:r>
          </w:p>
          <w:p w14:paraId="44C7A11F" w14:textId="2C0B5EBA" w:rsidR="007D1971" w:rsidRPr="001C2A07" w:rsidRDefault="007D1971" w:rsidP="00584789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E81A" w14:textId="77777777" w:rsidR="00A85B42" w:rsidRDefault="00A85B42" w:rsidP="0075693E">
            <w:pPr>
              <w:spacing w:before="0" w:after="0"/>
              <w:jc w:val="center"/>
              <w:rPr>
                <w:b/>
                <w:color w:val="auto"/>
              </w:rPr>
            </w:pPr>
          </w:p>
          <w:p w14:paraId="1991D203" w14:textId="7A620E79" w:rsidR="002C755B" w:rsidRPr="001C2A07" w:rsidRDefault="002C755B" w:rsidP="0075693E">
            <w:pPr>
              <w:spacing w:before="0" w:after="0"/>
              <w:jc w:val="center"/>
              <w:rPr>
                <w:b/>
                <w:color w:val="auto"/>
              </w:rPr>
            </w:pPr>
            <w:r w:rsidRPr="00197F70">
              <w:rPr>
                <w:b/>
                <w:color w:val="auto"/>
                <w:highlight w:val="yellow"/>
              </w:rPr>
              <w:t>3</w:t>
            </w:r>
            <w:r w:rsidRPr="00197F70">
              <w:rPr>
                <w:b/>
                <w:color w:val="auto"/>
                <w:highlight w:val="yellow"/>
                <w:vertAlign w:val="superscript"/>
              </w:rPr>
              <w:t>rd</w:t>
            </w:r>
            <w:r w:rsidRPr="00197F70">
              <w:rPr>
                <w:b/>
                <w:color w:val="auto"/>
                <w:highlight w:val="yellow"/>
              </w:rPr>
              <w:t xml:space="preserve"> - IOWA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8282" w14:textId="77777777" w:rsidR="002C755B" w:rsidRDefault="002C755B" w:rsidP="00750AC0">
            <w:pPr>
              <w:spacing w:after="0"/>
              <w:jc w:val="center"/>
              <w:rPr>
                <w:b/>
                <w:color w:val="auto"/>
              </w:rPr>
            </w:pPr>
          </w:p>
          <w:p w14:paraId="5B8C8AC3" w14:textId="3A9F6E49" w:rsidR="002C755B" w:rsidRDefault="002C755B" w:rsidP="00750AC0">
            <w:pPr>
              <w:spacing w:after="0"/>
              <w:jc w:val="center"/>
              <w:rPr>
                <w:b/>
                <w:color w:val="auto"/>
              </w:rPr>
            </w:pPr>
            <w:r w:rsidRPr="00197F70">
              <w:rPr>
                <w:b/>
                <w:color w:val="auto"/>
                <w:highlight w:val="yellow"/>
              </w:rPr>
              <w:t>3</w:t>
            </w:r>
            <w:r w:rsidRPr="00197F70">
              <w:rPr>
                <w:b/>
                <w:color w:val="auto"/>
                <w:highlight w:val="yellow"/>
                <w:vertAlign w:val="superscript"/>
              </w:rPr>
              <w:t>rd</w:t>
            </w:r>
            <w:r w:rsidRPr="00197F70">
              <w:rPr>
                <w:b/>
                <w:color w:val="auto"/>
                <w:highlight w:val="yellow"/>
              </w:rPr>
              <w:t xml:space="preserve"> - IOWA</w:t>
            </w:r>
          </w:p>
          <w:p w14:paraId="509AF14A" w14:textId="77777777" w:rsidR="002C755B" w:rsidRDefault="002C755B" w:rsidP="00750AC0">
            <w:pPr>
              <w:spacing w:after="0"/>
              <w:jc w:val="center"/>
              <w:rPr>
                <w:b/>
                <w:color w:val="auto"/>
              </w:rPr>
            </w:pPr>
          </w:p>
          <w:p w14:paraId="0FD78BD5" w14:textId="39B42FCF" w:rsidR="00A6522D" w:rsidRPr="001C2A07" w:rsidRDefault="00F46401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Title I Meeting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A208" w14:textId="77777777" w:rsidR="002C755B" w:rsidRDefault="002C755B" w:rsidP="00750AC0">
            <w:pPr>
              <w:spacing w:after="0"/>
              <w:jc w:val="center"/>
              <w:rPr>
                <w:color w:val="auto"/>
              </w:rPr>
            </w:pPr>
          </w:p>
          <w:p w14:paraId="446F8583" w14:textId="6953132D" w:rsidR="002C755B" w:rsidRPr="002C755B" w:rsidRDefault="002C755B" w:rsidP="00750AC0">
            <w:pPr>
              <w:spacing w:after="0"/>
              <w:jc w:val="center"/>
              <w:rPr>
                <w:b/>
                <w:color w:val="auto"/>
              </w:rPr>
            </w:pPr>
            <w:r w:rsidRPr="00197F70">
              <w:rPr>
                <w:b/>
                <w:color w:val="auto"/>
                <w:highlight w:val="yellow"/>
              </w:rPr>
              <w:t>3</w:t>
            </w:r>
            <w:r w:rsidRPr="00197F70">
              <w:rPr>
                <w:b/>
                <w:color w:val="auto"/>
                <w:highlight w:val="yellow"/>
                <w:vertAlign w:val="superscript"/>
              </w:rPr>
              <w:t>rd</w:t>
            </w:r>
            <w:r w:rsidRPr="00197F70">
              <w:rPr>
                <w:b/>
                <w:color w:val="auto"/>
                <w:highlight w:val="yellow"/>
              </w:rPr>
              <w:t xml:space="preserve"> - IOWA</w:t>
            </w:r>
          </w:p>
          <w:p w14:paraId="7A8CA149" w14:textId="4B32A67C" w:rsidR="002C755B" w:rsidRPr="002C755B" w:rsidRDefault="002C755B" w:rsidP="00750AC0">
            <w:pPr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041404F5" w14:textId="061BFB84" w:rsidR="00CA14E8" w:rsidRDefault="00F46401" w:rsidP="00750AC0">
            <w:pPr>
              <w:spacing w:after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Early Release</w:t>
            </w:r>
          </w:p>
          <w:p w14:paraId="5B1C3023" w14:textId="4C232854" w:rsidR="00F46401" w:rsidRPr="001949C9" w:rsidRDefault="00F46401" w:rsidP="00750AC0">
            <w:pPr>
              <w:spacing w:after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11:00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8CAC" w14:textId="25708315" w:rsidR="00594CB7" w:rsidRPr="001C2A07" w:rsidRDefault="00594CB7" w:rsidP="003F7732">
            <w:pPr>
              <w:spacing w:after="0"/>
              <w:rPr>
                <w:b/>
                <w:color w:val="auto"/>
              </w:rPr>
            </w:pPr>
          </w:p>
        </w:tc>
      </w:tr>
      <w:tr w:rsidR="003F1305" w:rsidRPr="001C2A07" w14:paraId="0F7B402A" w14:textId="77777777" w:rsidTr="003F1305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94A5A5B" w14:textId="6FF27D31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17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4791186" w14:textId="40E7D900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18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3A231EC" w14:textId="0CBCE5B6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620852" w14:textId="1683393F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E6069D" w14:textId="0ADC02D3" w:rsidR="00594CB7" w:rsidRPr="001C2A07" w:rsidRDefault="006268A5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29859D4" w14:textId="3256841E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9BAD49B" w14:textId="0914BDF7" w:rsidR="00594CB7" w:rsidRPr="001C2A07" w:rsidRDefault="006268A5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23</w:t>
            </w:r>
          </w:p>
        </w:tc>
      </w:tr>
      <w:tr w:rsidR="003F1305" w:rsidRPr="001C2A07" w14:paraId="213609C8" w14:textId="77777777" w:rsidTr="003F1305">
        <w:trPr>
          <w:trHeight w:hRule="exact" w:val="1585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B00C" w14:textId="50F65A5B" w:rsidR="00AB353A" w:rsidRPr="00CE7CE2" w:rsidRDefault="00CE7CE2" w:rsidP="0092692A">
            <w:pPr>
              <w:spacing w:after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noProof/>
                <w:color w:val="auto"/>
                <w:sz w:val="24"/>
                <w:szCs w:val="24"/>
              </w:rPr>
              <w:t xml:space="preserve">    </w:t>
            </w:r>
            <w:r>
              <w:rPr>
                <w:b/>
                <w:noProof/>
                <w:color w:val="auto"/>
                <w:sz w:val="24"/>
                <w:szCs w:val="24"/>
              </w:rPr>
              <w:drawing>
                <wp:inline distT="0" distB="0" distL="0" distR="0" wp14:anchorId="6C578186" wp14:editId="2F811AB1">
                  <wp:extent cx="952365" cy="910590"/>
                  <wp:effectExtent l="0" t="0" r="635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 paddy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98" cy="92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A7CF" w14:textId="43FAF54F" w:rsidR="00A6522D" w:rsidRPr="005413CE" w:rsidRDefault="00F46401" w:rsidP="002456DA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  <w:r>
              <w:rPr>
                <w:rFonts w:ascii="Arial Black" w:hAnsi="Arial Black"/>
                <w:b/>
                <w:color w:val="auto"/>
              </w:rPr>
              <w:t>5</w:t>
            </w:r>
            <w:r w:rsidRPr="00F46401">
              <w:rPr>
                <w:rFonts w:ascii="Arial Black" w:hAnsi="Arial Black"/>
                <w:b/>
                <w:color w:val="auto"/>
                <w:vertAlign w:val="superscript"/>
              </w:rPr>
              <w:t>th</w:t>
            </w:r>
            <w:r>
              <w:rPr>
                <w:rFonts w:ascii="Arial Black" w:hAnsi="Arial Black"/>
                <w:b/>
                <w:color w:val="auto"/>
              </w:rPr>
              <w:t xml:space="preserve"> Grade Fieldtrip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75CF" w14:textId="5B5137CF" w:rsidR="005413CE" w:rsidRPr="005413CE" w:rsidRDefault="005413CE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563A" w14:textId="1A3A878E" w:rsidR="001000C8" w:rsidRPr="006B5DB5" w:rsidRDefault="00CE7CE2" w:rsidP="006B5DB5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22"/>
                <w:szCs w:val="22"/>
              </w:rPr>
            </w:pPr>
            <w:r>
              <w:rPr>
                <w:rFonts w:ascii="Arial Black" w:hAnsi="Arial Black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526F2322" wp14:editId="6570ABBC">
                  <wp:extent cx="1200150" cy="91059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9368e0705660d73dadcf3f4922f652a--charlie-brown-peanuts-the-peanut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D57B" w14:textId="77777777" w:rsidR="00584789" w:rsidRDefault="00F46401" w:rsidP="006E36DD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  <w:r>
              <w:rPr>
                <w:rFonts w:ascii="Arial Black" w:hAnsi="Arial Black"/>
                <w:b/>
                <w:color w:val="auto"/>
                <w:sz w:val="16"/>
                <w:szCs w:val="16"/>
              </w:rPr>
              <w:t>Help a Child Smile</w:t>
            </w:r>
          </w:p>
          <w:p w14:paraId="3560845E" w14:textId="77777777" w:rsidR="00F46401" w:rsidRDefault="00F46401" w:rsidP="006E36DD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</w:p>
          <w:p w14:paraId="1AC5262B" w14:textId="77777777" w:rsidR="00F46401" w:rsidRDefault="00F46401" w:rsidP="006E36DD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</w:p>
          <w:p w14:paraId="32B58579" w14:textId="04F9B92D" w:rsidR="00F46401" w:rsidRPr="00126C6C" w:rsidRDefault="00F46401" w:rsidP="006E36DD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  <w:r>
              <w:rPr>
                <w:rFonts w:ascii="Arial Black" w:hAnsi="Arial Black"/>
                <w:b/>
                <w:color w:val="auto"/>
                <w:sz w:val="16"/>
                <w:szCs w:val="16"/>
              </w:rPr>
              <w:t>Report Cards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36BB" w14:textId="649EACE3" w:rsidR="00F46401" w:rsidRDefault="00F46401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  <w:r>
              <w:rPr>
                <w:rFonts w:ascii="Arial Black" w:hAnsi="Arial Black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587814C" wp14:editId="371FAE23">
                  <wp:extent cx="1213485" cy="600075"/>
                  <wp:effectExtent l="0" t="0" r="571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zza-and-Bingo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17B53" w14:textId="4EFD4DB0" w:rsidR="0070479B" w:rsidRDefault="00F46401" w:rsidP="00F46401">
            <w:pPr>
              <w:jc w:val="both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1</w:t>
            </w:r>
            <w:r w:rsidRPr="00F46401">
              <w:rPr>
                <w:rFonts w:ascii="Arial Black" w:hAnsi="Arial Black"/>
                <w:sz w:val="16"/>
                <w:szCs w:val="16"/>
                <w:vertAlign w:val="superscript"/>
              </w:rPr>
              <w:t>st</w:t>
            </w:r>
            <w:r>
              <w:rPr>
                <w:rFonts w:ascii="Arial Black" w:hAnsi="Arial Black"/>
                <w:sz w:val="16"/>
                <w:szCs w:val="16"/>
              </w:rPr>
              <w:t xml:space="preserve"> session 5:00</w:t>
            </w:r>
            <w:r w:rsidR="00B96521">
              <w:rPr>
                <w:rFonts w:ascii="Arial Black" w:hAnsi="Arial Black"/>
                <w:sz w:val="16"/>
                <w:szCs w:val="16"/>
              </w:rPr>
              <w:t>-</w:t>
            </w:r>
            <w:r>
              <w:rPr>
                <w:rFonts w:ascii="Arial Black" w:hAnsi="Arial Black"/>
                <w:sz w:val="16"/>
                <w:szCs w:val="16"/>
              </w:rPr>
              <w:t xml:space="preserve"> 6:30</w:t>
            </w:r>
          </w:p>
          <w:p w14:paraId="365B6B17" w14:textId="6150077F" w:rsidR="00F46401" w:rsidRPr="00F46401" w:rsidRDefault="00F46401" w:rsidP="00F46401">
            <w:pPr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2</w:t>
            </w:r>
            <w:r w:rsidRPr="00F46401">
              <w:rPr>
                <w:rFonts w:ascii="Arial Black" w:hAnsi="Arial Black"/>
                <w:sz w:val="16"/>
                <w:szCs w:val="16"/>
                <w:vertAlign w:val="superscript"/>
              </w:rPr>
              <w:t>nd</w:t>
            </w:r>
            <w:r>
              <w:rPr>
                <w:rFonts w:ascii="Arial Black" w:hAnsi="Arial Black"/>
                <w:sz w:val="16"/>
                <w:szCs w:val="16"/>
              </w:rPr>
              <w:t xml:space="preserve"> session 7:00</w:t>
            </w:r>
            <w:r w:rsidR="00B96521">
              <w:rPr>
                <w:rFonts w:ascii="Arial Black" w:hAnsi="Arial Black"/>
                <w:sz w:val="16"/>
                <w:szCs w:val="16"/>
              </w:rPr>
              <w:t xml:space="preserve">- </w:t>
            </w:r>
            <w:r>
              <w:rPr>
                <w:rFonts w:ascii="Arial Black" w:hAnsi="Arial Black"/>
                <w:sz w:val="16"/>
                <w:szCs w:val="16"/>
              </w:rPr>
              <w:t>8:30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383A" w14:textId="77777777" w:rsidR="00AB353A" w:rsidRDefault="00B96521" w:rsidP="00DD0C26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Media Festival</w:t>
            </w:r>
          </w:p>
          <w:p w14:paraId="6DF66964" w14:textId="207B5B7A" w:rsidR="00E7293C" w:rsidRPr="001C2A07" w:rsidRDefault="00E7293C" w:rsidP="00DD0C26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377128B1" wp14:editId="28D42C51">
                  <wp:extent cx="1028700" cy="800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untitle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05" w:rsidRPr="001C2A07" w14:paraId="48DE5F4E" w14:textId="77777777" w:rsidTr="003F1305">
        <w:trPr>
          <w:trHeight w:hRule="exact" w:val="433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D88E" w14:textId="3A0B49C9" w:rsidR="001C2A07" w:rsidRPr="009300C0" w:rsidRDefault="006268A5" w:rsidP="006268A5">
            <w:pPr>
              <w:spacing w:before="0" w:after="0"/>
              <w:jc w:val="right"/>
              <w:rPr>
                <w:b/>
                <w:color w:val="auto"/>
              </w:rPr>
            </w:pPr>
            <w:r w:rsidRPr="009300C0">
              <w:rPr>
                <w:b/>
                <w:color w:val="auto"/>
              </w:rPr>
              <w:t>24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A0C5" w14:textId="099DC497" w:rsidR="001C2A07" w:rsidRPr="009300C0" w:rsidRDefault="006268A5" w:rsidP="006268A5">
            <w:pPr>
              <w:spacing w:before="0" w:after="0"/>
              <w:jc w:val="right"/>
              <w:rPr>
                <w:b/>
                <w:color w:val="auto"/>
              </w:rPr>
            </w:pPr>
            <w:r w:rsidRPr="009300C0">
              <w:rPr>
                <w:b/>
                <w:color w:val="auto"/>
              </w:rPr>
              <w:t>25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69A" w14:textId="05A754DB" w:rsidR="001C2A07" w:rsidRPr="009300C0" w:rsidRDefault="006268A5" w:rsidP="006268A5">
            <w:pPr>
              <w:spacing w:before="0" w:after="0"/>
              <w:jc w:val="right"/>
              <w:rPr>
                <w:b/>
                <w:color w:val="auto"/>
              </w:rPr>
            </w:pPr>
            <w:r w:rsidRPr="009300C0">
              <w:rPr>
                <w:b/>
                <w:color w:val="auto"/>
              </w:rPr>
              <w:t>26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7E0A" w14:textId="4942A66B" w:rsidR="001C2A07" w:rsidRPr="009300C0" w:rsidRDefault="006268A5" w:rsidP="006268A5">
            <w:pPr>
              <w:spacing w:before="0" w:after="0"/>
              <w:jc w:val="right"/>
              <w:rPr>
                <w:b/>
                <w:color w:val="auto"/>
              </w:rPr>
            </w:pPr>
            <w:r w:rsidRPr="009300C0">
              <w:rPr>
                <w:b/>
                <w:color w:val="auto"/>
              </w:rPr>
              <w:t>27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1309" w14:textId="79122E17" w:rsidR="001C2A07" w:rsidRPr="009300C0" w:rsidRDefault="006268A5" w:rsidP="006268A5">
            <w:pPr>
              <w:spacing w:before="0" w:after="0"/>
              <w:jc w:val="right"/>
              <w:rPr>
                <w:b/>
                <w:color w:val="auto"/>
              </w:rPr>
            </w:pPr>
            <w:r w:rsidRPr="009300C0">
              <w:rPr>
                <w:b/>
                <w:color w:val="auto"/>
              </w:rPr>
              <w:t>28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0C19" w14:textId="3596322E" w:rsidR="001C2A07" w:rsidRPr="001C2A07" w:rsidRDefault="00CE7CE2" w:rsidP="006268A5">
            <w:pPr>
              <w:spacing w:before="0"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29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EE08" w14:textId="2D18DFCB" w:rsidR="001C2A07" w:rsidRPr="001C2A07" w:rsidRDefault="00CE7CE2" w:rsidP="006268A5">
            <w:pPr>
              <w:spacing w:before="0"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                               30</w:t>
            </w:r>
          </w:p>
        </w:tc>
      </w:tr>
      <w:tr w:rsidR="003F1305" w:rsidRPr="001C2A07" w14:paraId="2D079F03" w14:textId="77777777" w:rsidTr="003F1305">
        <w:trPr>
          <w:trHeight w:hRule="exact" w:val="1738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BE57" w14:textId="133BDF43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AA6F" w14:textId="5A51FC16" w:rsidR="00876910" w:rsidRDefault="00876910" w:rsidP="002456DA">
            <w:pPr>
              <w:spacing w:after="0"/>
              <w:jc w:val="center"/>
              <w:rPr>
                <w:rFonts w:ascii="Arial Black" w:hAnsi="Arial Black"/>
                <w:b/>
                <w:noProof/>
                <w:color w:val="auto"/>
                <w:sz w:val="22"/>
                <w:szCs w:val="22"/>
              </w:rPr>
            </w:pPr>
          </w:p>
          <w:p w14:paraId="3298FE20" w14:textId="6DE3B141" w:rsidR="001C2A07" w:rsidRPr="001C2A07" w:rsidRDefault="001C2A07" w:rsidP="002456DA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E865" w14:textId="7777777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916A" w14:textId="77777777" w:rsidR="001C2A07" w:rsidRDefault="00F46401" w:rsidP="001C6FD4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Spring Pictures</w:t>
            </w:r>
          </w:p>
          <w:p w14:paraId="3E352B35" w14:textId="3F93A42C" w:rsidR="00B96521" w:rsidRPr="001C2A07" w:rsidRDefault="00B96521" w:rsidP="001C6FD4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1E0E1496" wp14:editId="3F37FAD3">
                  <wp:extent cx="1192530" cy="854710"/>
                  <wp:effectExtent l="0" t="0" r="762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C492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328C" w14:textId="77777777" w:rsidR="001C2A07" w:rsidRDefault="00F46401" w:rsidP="00CE7CE2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Jump rope for Heart</w:t>
            </w:r>
          </w:p>
          <w:p w14:paraId="18C752CB" w14:textId="2E11034E" w:rsidR="00B96521" w:rsidRPr="001C2A07" w:rsidRDefault="00B96521" w:rsidP="00CE7CE2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5DB88CA5" wp14:editId="3845F9B9">
                  <wp:extent cx="1103630" cy="97155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e3a6710e4a2a52938a3888d38c8c40b--peanuts-characters-snoopy-peanut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0CFC" w14:textId="77777777" w:rsidR="001C2A07" w:rsidRDefault="00F46401" w:rsidP="00F46401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Career Day</w:t>
            </w:r>
          </w:p>
          <w:p w14:paraId="31BFF49D" w14:textId="17B6FC92" w:rsidR="00B96521" w:rsidRPr="001C2A07" w:rsidRDefault="00E7293C" w:rsidP="00F46401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62043857" wp14:editId="5560367B">
                  <wp:extent cx="1213485" cy="814705"/>
                  <wp:effectExtent l="0" t="0" r="5715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untitled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EDB9" w14:textId="134C3363" w:rsidR="001C2A07" w:rsidRPr="001C2A07" w:rsidRDefault="001C2A07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3F1305" w:rsidRPr="001C2A07" w14:paraId="15A0A7B3" w14:textId="77777777" w:rsidTr="003F1305">
        <w:trPr>
          <w:trHeight w:val="359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9F98" w14:textId="145AC25A" w:rsidR="001C2A07" w:rsidRPr="001C2A07" w:rsidRDefault="00CE7CE2" w:rsidP="001C2A07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31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5959" w14:textId="3BD45D77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579D" w14:textId="047EAEB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094A" w14:textId="7F33E254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1AE6" w14:textId="1FDD132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BA2D" w14:textId="437FFB6B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3B44" w14:textId="2E385E22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70699082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61E0" w14:textId="2CB7E1D6" w:rsidR="00C53EDF" w:rsidRDefault="00477B40" w:rsidP="001C2A07">
            <w:pPr>
              <w:pStyle w:val="Dates"/>
              <w:rPr>
                <w:b/>
                <w:color w:val="auto"/>
              </w:rPr>
            </w:pPr>
            <w:r>
              <w:rPr>
                <w:b/>
                <w:noProof/>
                <w:color w:val="aut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5FA2D0" wp14:editId="6EFCCC36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709930</wp:posOffset>
                      </wp:positionV>
                      <wp:extent cx="7991475" cy="30480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914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1D87C4" w14:textId="08DF1F71" w:rsidR="00477B40" w:rsidRPr="00E2454C" w:rsidRDefault="00477B40" w:rsidP="00477B40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FA2D0" id="Text Box 16" o:spid="_x0000_s1034" type="#_x0000_t202" style="position:absolute;left:0;text-align:left;margin-left:52.35pt;margin-top:55.9pt;width:629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" fillcolor="white [3201]" strokeweight=".5pt">
                      <v:textbox>
                        <w:txbxContent>
                          <w:p w14:paraId="711D87C4" w14:textId="08DF1F71" w:rsidR="00477B40" w:rsidRPr="00E2454C" w:rsidRDefault="00477B40" w:rsidP="00477B40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7EEE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3EEA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514D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DCF2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384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127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1DAC6287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C737" w14:textId="77777777" w:rsidR="00E2454C" w:rsidRDefault="00E2454C" w:rsidP="001C2A07">
            <w:pPr>
              <w:pStyle w:val="Dates"/>
              <w:rPr>
                <w:b/>
                <w:noProof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6C69" w14:textId="77777777" w:rsidR="00E2454C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D368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1FC2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53A8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2960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1D71" w14:textId="77777777" w:rsidR="00E2454C" w:rsidRPr="001C2A07" w:rsidRDefault="00E2454C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199E1A9D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2C24" w14:textId="77777777" w:rsidR="00477B40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2C14" w14:textId="77777777" w:rsidR="00477B40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F4A6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6808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F20B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627E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5516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27F2434C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EB73" w14:textId="77777777" w:rsidR="00477B40" w:rsidRDefault="00477B40" w:rsidP="00477B40">
            <w:pPr>
              <w:pStyle w:val="Dates"/>
              <w:jc w:val="left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499B" w14:textId="77777777" w:rsidR="00477B40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AD4D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55B0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E60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0FC1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58DF" w14:textId="77777777" w:rsidR="00477B40" w:rsidRPr="001C2A07" w:rsidRDefault="00477B40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5E76B464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BE59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454F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AD9B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FF35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5D4E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7D5D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0E5C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41C31C4A" w14:textId="77777777" w:rsidTr="003F1305">
        <w:trPr>
          <w:trHeight w:val="106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3442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7E39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3E08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6CE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DC5F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E50E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1AF0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4AE77DCE" w14:textId="77777777" w:rsidTr="003F1305">
        <w:trPr>
          <w:trHeight w:val="359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3A64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B658" w14:textId="77777777" w:rsidR="00C53EDF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014C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8458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059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B26B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AC09" w14:textId="77777777" w:rsidR="00C53EDF" w:rsidRPr="001C2A07" w:rsidRDefault="00C53EDF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3F1305" w:rsidRPr="001C2A07" w14:paraId="521E0F39" w14:textId="77777777" w:rsidTr="003F1305">
        <w:trPr>
          <w:trHeight w:hRule="exact" w:val="1711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9DB97A5" w14:textId="1637BFAB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8554ABD" w14:textId="60A0DC7E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211E8A" w14:textId="3EF691EB" w:rsidR="001C2A07" w:rsidRPr="001C2A07" w:rsidRDefault="00446B17" w:rsidP="001C2A0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448BB11" wp14:editId="5B8E1DA7">
                  <wp:extent cx="476250" cy="476250"/>
                  <wp:effectExtent l="0" t="0" r="0" b="0"/>
                  <wp:docPr id="224" name="Picture 224" descr="Image result for student of the mon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udent of the mon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09D3A80" w14:textId="77250F0D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AD9F3F9" w14:textId="6332BED2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6718F7F" w14:textId="4E8E83DC" w:rsidR="001C2A07" w:rsidRPr="001C2A07" w:rsidRDefault="00A85B42" w:rsidP="001C2A07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4C6562EB" wp14:editId="721829BB">
                  <wp:extent cx="295275" cy="514126"/>
                  <wp:effectExtent l="0" t="0" r="0" b="635"/>
                  <wp:docPr id="3" name="Picture 3" descr="Image result for father daughter dance clipar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ather daughter dance clipart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79" cy="52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D9AAE51" w14:textId="672A663B" w:rsidR="001C2A07" w:rsidRPr="001C2A07" w:rsidRDefault="001C2A07" w:rsidP="001C2A07">
            <w:pPr>
              <w:rPr>
                <w:b/>
              </w:rPr>
            </w:pPr>
          </w:p>
        </w:tc>
      </w:tr>
    </w:tbl>
    <w:p w14:paraId="3309BE2C" w14:textId="77777777" w:rsidR="0070479B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p w14:paraId="55FAD8D9" w14:textId="77777777" w:rsidR="0070479B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p w14:paraId="10DC235A" w14:textId="77777777" w:rsidR="0070479B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p w14:paraId="1E27341E" w14:textId="5F56AF0D" w:rsidR="00BC11D4" w:rsidRDefault="0070479B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  <w:r>
        <w:rPr>
          <w:noProof/>
          <w:color w:val="0000FF"/>
        </w:rPr>
        <w:drawing>
          <wp:inline distT="0" distB="0" distL="0" distR="0" wp14:anchorId="66A03CDF" wp14:editId="6F274B26">
            <wp:extent cx="485024" cy="301952"/>
            <wp:effectExtent l="0" t="0" r="0" b="3175"/>
            <wp:docPr id="4" name="irc_mi" descr="Image result for santa hat clip ar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anta hat clip ar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08699" cy="3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6004" w14:textId="10B43881" w:rsidR="00C53EDF" w:rsidRPr="001C2A07" w:rsidRDefault="00C53EDF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  <w:r>
        <w:rPr>
          <w:noProof/>
          <w:color w:val="0000FF"/>
        </w:rPr>
        <w:drawing>
          <wp:inline distT="0" distB="0" distL="0" distR="0" wp14:anchorId="6CE8594B" wp14:editId="06589E09">
            <wp:extent cx="918259" cy="704850"/>
            <wp:effectExtent l="0" t="0" r="0" b="0"/>
            <wp:docPr id="5" name="irc_mi" descr="Image result for charlie brown christmas clip ar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rlie brown christmas clip art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66" cy="7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EDF" w:rsidRPr="001C2A07" w:rsidSect="00E2454C">
      <w:pgSz w:w="15840" w:h="12240" w:orient="landscape" w:code="1"/>
      <w:pgMar w:top="0" w:right="720" w:bottom="0" w:left="720" w:header="576" w:footer="576" w:gutter="0"/>
      <w:pgBorders w:display="not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D2C1A" w14:textId="77777777" w:rsidR="00C74185" w:rsidRDefault="00C74185">
      <w:pPr>
        <w:spacing w:before="0" w:after="0"/>
      </w:pPr>
      <w:r>
        <w:separator/>
      </w:r>
    </w:p>
  </w:endnote>
  <w:endnote w:type="continuationSeparator" w:id="0">
    <w:p w14:paraId="23831F4B" w14:textId="77777777" w:rsidR="00C74185" w:rsidRDefault="00C741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6AC6B" w14:textId="77777777" w:rsidR="00C74185" w:rsidRDefault="00C74185">
      <w:pPr>
        <w:spacing w:before="0" w:after="0"/>
      </w:pPr>
      <w:r>
        <w:separator/>
      </w:r>
    </w:p>
  </w:footnote>
  <w:footnote w:type="continuationSeparator" w:id="0">
    <w:p w14:paraId="7E063ABD" w14:textId="77777777" w:rsidR="00C74185" w:rsidRDefault="00C7418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19"/>
    <w:docVar w:name="MonthStart" w:val="3/1/2019"/>
  </w:docVars>
  <w:rsids>
    <w:rsidRoot w:val="005014DC"/>
    <w:rsid w:val="00002E64"/>
    <w:rsid w:val="00017420"/>
    <w:rsid w:val="00024EAB"/>
    <w:rsid w:val="00041E92"/>
    <w:rsid w:val="00061C3F"/>
    <w:rsid w:val="000624C4"/>
    <w:rsid w:val="000624E8"/>
    <w:rsid w:val="00066704"/>
    <w:rsid w:val="00077D77"/>
    <w:rsid w:val="000B75A1"/>
    <w:rsid w:val="000D1120"/>
    <w:rsid w:val="000D2B28"/>
    <w:rsid w:val="000E1DE5"/>
    <w:rsid w:val="001000C8"/>
    <w:rsid w:val="001222A3"/>
    <w:rsid w:val="00126C6C"/>
    <w:rsid w:val="0013017E"/>
    <w:rsid w:val="0013170A"/>
    <w:rsid w:val="0014150B"/>
    <w:rsid w:val="00144A9A"/>
    <w:rsid w:val="00153035"/>
    <w:rsid w:val="00163902"/>
    <w:rsid w:val="00177639"/>
    <w:rsid w:val="00190E71"/>
    <w:rsid w:val="001949C9"/>
    <w:rsid w:val="00197F70"/>
    <w:rsid w:val="001A60C4"/>
    <w:rsid w:val="001C2A07"/>
    <w:rsid w:val="001D6FCF"/>
    <w:rsid w:val="00200381"/>
    <w:rsid w:val="00203B7E"/>
    <w:rsid w:val="0022351C"/>
    <w:rsid w:val="002456DA"/>
    <w:rsid w:val="00246F65"/>
    <w:rsid w:val="0024794B"/>
    <w:rsid w:val="00251BAE"/>
    <w:rsid w:val="002700CC"/>
    <w:rsid w:val="00276A7F"/>
    <w:rsid w:val="002B2F5C"/>
    <w:rsid w:val="002C755B"/>
    <w:rsid w:val="002D6A48"/>
    <w:rsid w:val="002F02CB"/>
    <w:rsid w:val="00322BDC"/>
    <w:rsid w:val="00325B99"/>
    <w:rsid w:val="00371D3E"/>
    <w:rsid w:val="003A5A59"/>
    <w:rsid w:val="003B5A73"/>
    <w:rsid w:val="003B7363"/>
    <w:rsid w:val="003F1305"/>
    <w:rsid w:val="003F7732"/>
    <w:rsid w:val="00413DF5"/>
    <w:rsid w:val="004151B3"/>
    <w:rsid w:val="00421925"/>
    <w:rsid w:val="0042738D"/>
    <w:rsid w:val="00430820"/>
    <w:rsid w:val="004459BC"/>
    <w:rsid w:val="00446B17"/>
    <w:rsid w:val="00477B40"/>
    <w:rsid w:val="004810E4"/>
    <w:rsid w:val="004851E1"/>
    <w:rsid w:val="004873C1"/>
    <w:rsid w:val="004A1D50"/>
    <w:rsid w:val="004D7F45"/>
    <w:rsid w:val="004E31D1"/>
    <w:rsid w:val="004E40AB"/>
    <w:rsid w:val="005014DC"/>
    <w:rsid w:val="005113F3"/>
    <w:rsid w:val="005209C0"/>
    <w:rsid w:val="005413CE"/>
    <w:rsid w:val="00543DDC"/>
    <w:rsid w:val="005519C1"/>
    <w:rsid w:val="0057055F"/>
    <w:rsid w:val="00575631"/>
    <w:rsid w:val="00584789"/>
    <w:rsid w:val="00594CB7"/>
    <w:rsid w:val="005B20B0"/>
    <w:rsid w:val="005B2790"/>
    <w:rsid w:val="005F240F"/>
    <w:rsid w:val="005F5D6C"/>
    <w:rsid w:val="00601333"/>
    <w:rsid w:val="006238C5"/>
    <w:rsid w:val="006268A5"/>
    <w:rsid w:val="00643D9F"/>
    <w:rsid w:val="00662471"/>
    <w:rsid w:val="00662AD1"/>
    <w:rsid w:val="006B098C"/>
    <w:rsid w:val="006B5DB5"/>
    <w:rsid w:val="006C107E"/>
    <w:rsid w:val="006C3613"/>
    <w:rsid w:val="006C4CFC"/>
    <w:rsid w:val="006D1005"/>
    <w:rsid w:val="006E36DD"/>
    <w:rsid w:val="006E66D2"/>
    <w:rsid w:val="006F4937"/>
    <w:rsid w:val="006F496B"/>
    <w:rsid w:val="0070479B"/>
    <w:rsid w:val="007276D7"/>
    <w:rsid w:val="00750AC0"/>
    <w:rsid w:val="0075693E"/>
    <w:rsid w:val="00760AE0"/>
    <w:rsid w:val="007918CA"/>
    <w:rsid w:val="00793E02"/>
    <w:rsid w:val="007B0F17"/>
    <w:rsid w:val="007B26E0"/>
    <w:rsid w:val="007D14E0"/>
    <w:rsid w:val="007D1971"/>
    <w:rsid w:val="007E39D4"/>
    <w:rsid w:val="007F466C"/>
    <w:rsid w:val="007F7D38"/>
    <w:rsid w:val="00810A36"/>
    <w:rsid w:val="00823744"/>
    <w:rsid w:val="0087001E"/>
    <w:rsid w:val="00876910"/>
    <w:rsid w:val="008C4F7B"/>
    <w:rsid w:val="008D0F5E"/>
    <w:rsid w:val="008E0DC4"/>
    <w:rsid w:val="008F6C74"/>
    <w:rsid w:val="008F6CB4"/>
    <w:rsid w:val="0092424E"/>
    <w:rsid w:val="00926857"/>
    <w:rsid w:val="0092692A"/>
    <w:rsid w:val="009300C0"/>
    <w:rsid w:val="00930F68"/>
    <w:rsid w:val="00951809"/>
    <w:rsid w:val="00954FAB"/>
    <w:rsid w:val="00967D48"/>
    <w:rsid w:val="0097579C"/>
    <w:rsid w:val="00982EBE"/>
    <w:rsid w:val="009D7B74"/>
    <w:rsid w:val="00A02356"/>
    <w:rsid w:val="00A30652"/>
    <w:rsid w:val="00A333F8"/>
    <w:rsid w:val="00A33E30"/>
    <w:rsid w:val="00A52F7C"/>
    <w:rsid w:val="00A6522D"/>
    <w:rsid w:val="00A71F4B"/>
    <w:rsid w:val="00A85B42"/>
    <w:rsid w:val="00A971A9"/>
    <w:rsid w:val="00AA0882"/>
    <w:rsid w:val="00AA2228"/>
    <w:rsid w:val="00AA41C8"/>
    <w:rsid w:val="00AA64C9"/>
    <w:rsid w:val="00AA6ECF"/>
    <w:rsid w:val="00AA78BE"/>
    <w:rsid w:val="00AB353A"/>
    <w:rsid w:val="00AC7755"/>
    <w:rsid w:val="00B04A8B"/>
    <w:rsid w:val="00B414BE"/>
    <w:rsid w:val="00B709D6"/>
    <w:rsid w:val="00B75B15"/>
    <w:rsid w:val="00B96521"/>
    <w:rsid w:val="00BA3BF1"/>
    <w:rsid w:val="00BA575E"/>
    <w:rsid w:val="00BA6CB0"/>
    <w:rsid w:val="00BC11D4"/>
    <w:rsid w:val="00BC4C1A"/>
    <w:rsid w:val="00C14F7C"/>
    <w:rsid w:val="00C36011"/>
    <w:rsid w:val="00C377AB"/>
    <w:rsid w:val="00C4145C"/>
    <w:rsid w:val="00C417BF"/>
    <w:rsid w:val="00C47DB0"/>
    <w:rsid w:val="00C53EDF"/>
    <w:rsid w:val="00C62ADA"/>
    <w:rsid w:val="00C74185"/>
    <w:rsid w:val="00C75DA2"/>
    <w:rsid w:val="00C77B61"/>
    <w:rsid w:val="00C855D3"/>
    <w:rsid w:val="00CA14E8"/>
    <w:rsid w:val="00CA3996"/>
    <w:rsid w:val="00CB0E20"/>
    <w:rsid w:val="00CC3B8F"/>
    <w:rsid w:val="00CD274A"/>
    <w:rsid w:val="00CD6768"/>
    <w:rsid w:val="00CE7CE2"/>
    <w:rsid w:val="00CF28BB"/>
    <w:rsid w:val="00D04F9C"/>
    <w:rsid w:val="00D11DD5"/>
    <w:rsid w:val="00D33933"/>
    <w:rsid w:val="00D447B2"/>
    <w:rsid w:val="00D46580"/>
    <w:rsid w:val="00D541A3"/>
    <w:rsid w:val="00D86EA5"/>
    <w:rsid w:val="00D954CB"/>
    <w:rsid w:val="00DB7F79"/>
    <w:rsid w:val="00DC5753"/>
    <w:rsid w:val="00DC60C3"/>
    <w:rsid w:val="00DD0C26"/>
    <w:rsid w:val="00DD3F75"/>
    <w:rsid w:val="00E06D71"/>
    <w:rsid w:val="00E172D7"/>
    <w:rsid w:val="00E2454C"/>
    <w:rsid w:val="00E32A59"/>
    <w:rsid w:val="00E338D5"/>
    <w:rsid w:val="00E7293C"/>
    <w:rsid w:val="00E7572F"/>
    <w:rsid w:val="00E813FF"/>
    <w:rsid w:val="00ED219A"/>
    <w:rsid w:val="00EF2A77"/>
    <w:rsid w:val="00EF507B"/>
    <w:rsid w:val="00F06A70"/>
    <w:rsid w:val="00F102B9"/>
    <w:rsid w:val="00F405C2"/>
    <w:rsid w:val="00F46401"/>
    <w:rsid w:val="00F56F41"/>
    <w:rsid w:val="00F7708A"/>
    <w:rsid w:val="00FA044E"/>
    <w:rsid w:val="00FB04EA"/>
    <w:rsid w:val="00FE768E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53835F"/>
  <w15:docId w15:val="{49AABFFA-EF9C-4788-A99E-A3C7C5C2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png"/><Relationship Id="rId18" Type="http://schemas.openxmlformats.org/officeDocument/2006/relationships/image" Target="media/image12.jp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imgres?imgurl=https://i.pinimg.com/236x/4c/a4/de/4ca4de795368decac2740cfe49f01fa6--daddy-daughter-tattoos-daddy-daughter-dance.jpg&amp;imgrefurl=https://www.pinterest.com/pin/384987468126498189/&amp;docid=dvtVDRF_kRiikM&amp;tbnid=KZIuO07VbwkndM:&amp;vet=10ahUKEwjSifKpx5XgAhUnh-AKHWDuBb8QMwhtKBUwFQ..i&amp;w=173&amp;h=300&amp;bih=408&amp;biw=1350&amp;q=father%20daughter%20dance%20clipart&amp;ved=0ahUKEwjSifKpx5XgAhUnh-AKHWDuBb8QMwhtKBUwFQ&amp;iact=mrc&amp;uact=8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1.jpg"/><Relationship Id="rId25" Type="http://schemas.openxmlformats.org/officeDocument/2006/relationships/hyperlink" Target="http://www.google.com/url?sa=i&amp;rct=j&amp;q=&amp;esrc=s&amp;source=images&amp;cd=&amp;cad=rja&amp;uact=8&amp;ved=2ahUKEwil9uSRvfLeAhVO1IMKHRx9A-oQjRx6BAgBEAU&amp;url=http://holiday.filminspector.com/2014/11/charlie-brown-clip-art-and-coloring.html&amp;psig=AOvVaw1Kqekop7O0QwoJKid9BRN7&amp;ust=154333588471804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s://www.google.com/url?sa=i&amp;rct=j&amp;q=&amp;esrc=s&amp;source=images&amp;cd=&amp;cad=rja&amp;uact=8&amp;ved=2ahUKEwjJ89Ght_LeAhVB6VMKHa4RDLMQjRx6BAgBEAU&amp;url=https://www.istockphoto.com/illustrations/santa-hat&amp;psig=AOvVaw2HEX844q894GwLjDzMB9qT&amp;ust=1543334470377048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man.marcie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EBFDEADF654411988DFAF952113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4CC3-F5CB-446C-A7DD-57F3E4FD38FE}"/>
      </w:docPartPr>
      <w:docPartBody>
        <w:p w:rsidR="00C161B0" w:rsidRDefault="00890C68">
          <w:pPr>
            <w:pStyle w:val="0BEBFDEADF654411988DFAF952113878"/>
          </w:pPr>
          <w:r>
            <w:t>Sunday</w:t>
          </w:r>
        </w:p>
      </w:docPartBody>
    </w:docPart>
    <w:docPart>
      <w:docPartPr>
        <w:name w:val="E8A757FA5B2D4F32839A3E9038B3E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AC6C8-350D-4AC8-9F7F-5BC84442E6A8}"/>
      </w:docPartPr>
      <w:docPartBody>
        <w:p w:rsidR="00C161B0" w:rsidRDefault="00890C68">
          <w:pPr>
            <w:pStyle w:val="E8A757FA5B2D4F32839A3E9038B3E73F"/>
          </w:pPr>
          <w:r>
            <w:t>Monday</w:t>
          </w:r>
        </w:p>
      </w:docPartBody>
    </w:docPart>
    <w:docPart>
      <w:docPartPr>
        <w:name w:val="995390FF7BBE49718FEC8626386D0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9AFF-DA9E-4D1F-AB34-26A9DF90D88F}"/>
      </w:docPartPr>
      <w:docPartBody>
        <w:p w:rsidR="00C161B0" w:rsidRDefault="00890C68">
          <w:pPr>
            <w:pStyle w:val="995390FF7BBE49718FEC8626386D05F8"/>
          </w:pPr>
          <w:r>
            <w:t>Tuesday</w:t>
          </w:r>
        </w:p>
      </w:docPartBody>
    </w:docPart>
    <w:docPart>
      <w:docPartPr>
        <w:name w:val="6F45FAD317054FADA89E289623E3C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4C45-D396-4BFA-A50B-267656628F24}"/>
      </w:docPartPr>
      <w:docPartBody>
        <w:p w:rsidR="00C161B0" w:rsidRDefault="00890C68">
          <w:pPr>
            <w:pStyle w:val="6F45FAD317054FADA89E289623E3C263"/>
          </w:pPr>
          <w:r>
            <w:t>Wednesday</w:t>
          </w:r>
        </w:p>
      </w:docPartBody>
    </w:docPart>
    <w:docPart>
      <w:docPartPr>
        <w:name w:val="A7C41273D6334483B1D86F8019FA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38B3D-E132-478D-A068-3EEC488075C8}"/>
      </w:docPartPr>
      <w:docPartBody>
        <w:p w:rsidR="00C161B0" w:rsidRDefault="00890C68">
          <w:pPr>
            <w:pStyle w:val="A7C41273D6334483B1D86F8019FA728A"/>
          </w:pPr>
          <w:r>
            <w:t>Thursday</w:t>
          </w:r>
        </w:p>
      </w:docPartBody>
    </w:docPart>
    <w:docPart>
      <w:docPartPr>
        <w:name w:val="0FC67EB9CC3B4F42AA0042E0F4929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2F9D-3DA3-4C61-B67A-C10A69D11B24}"/>
      </w:docPartPr>
      <w:docPartBody>
        <w:p w:rsidR="00C161B0" w:rsidRDefault="00890C68">
          <w:pPr>
            <w:pStyle w:val="0FC67EB9CC3B4F42AA0042E0F492985B"/>
          </w:pPr>
          <w:r>
            <w:t>Friday</w:t>
          </w:r>
        </w:p>
      </w:docPartBody>
    </w:docPart>
    <w:docPart>
      <w:docPartPr>
        <w:name w:val="B2274DF719AC449F9292F70707815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CCF5-2AFB-4FF9-8F21-05FE9EB4C14F}"/>
      </w:docPartPr>
      <w:docPartBody>
        <w:p w:rsidR="00C161B0" w:rsidRDefault="00890C68">
          <w:pPr>
            <w:pStyle w:val="B2274DF719AC449F9292F7070781568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68"/>
    <w:rsid w:val="000455D9"/>
    <w:rsid w:val="000924FF"/>
    <w:rsid w:val="000A3702"/>
    <w:rsid w:val="00121DB3"/>
    <w:rsid w:val="001C3694"/>
    <w:rsid w:val="002B0247"/>
    <w:rsid w:val="003A727A"/>
    <w:rsid w:val="004E3B1A"/>
    <w:rsid w:val="00655BA3"/>
    <w:rsid w:val="00675198"/>
    <w:rsid w:val="006E72B5"/>
    <w:rsid w:val="007507B8"/>
    <w:rsid w:val="00890C68"/>
    <w:rsid w:val="00927F6C"/>
    <w:rsid w:val="009B7BCB"/>
    <w:rsid w:val="009F4EA7"/>
    <w:rsid w:val="00A205DF"/>
    <w:rsid w:val="00B842A1"/>
    <w:rsid w:val="00C161B0"/>
    <w:rsid w:val="00CB0DE6"/>
    <w:rsid w:val="00CD19C5"/>
    <w:rsid w:val="00D53345"/>
    <w:rsid w:val="00E46FAB"/>
    <w:rsid w:val="00E92B52"/>
    <w:rsid w:val="00F61699"/>
    <w:rsid w:val="00F61890"/>
    <w:rsid w:val="00FA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EBFDEADF654411988DFAF952113878">
    <w:name w:val="0BEBFDEADF654411988DFAF952113878"/>
  </w:style>
  <w:style w:type="paragraph" w:customStyle="1" w:styleId="E8A757FA5B2D4F32839A3E9038B3E73F">
    <w:name w:val="E8A757FA5B2D4F32839A3E9038B3E73F"/>
  </w:style>
  <w:style w:type="paragraph" w:customStyle="1" w:styleId="995390FF7BBE49718FEC8626386D05F8">
    <w:name w:val="995390FF7BBE49718FEC8626386D05F8"/>
  </w:style>
  <w:style w:type="paragraph" w:customStyle="1" w:styleId="6F45FAD317054FADA89E289623E3C263">
    <w:name w:val="6F45FAD317054FADA89E289623E3C263"/>
  </w:style>
  <w:style w:type="paragraph" w:customStyle="1" w:styleId="A7C41273D6334483B1D86F8019FA728A">
    <w:name w:val="A7C41273D6334483B1D86F8019FA728A"/>
  </w:style>
  <w:style w:type="paragraph" w:customStyle="1" w:styleId="0FC67EB9CC3B4F42AA0042E0F492985B">
    <w:name w:val="0FC67EB9CC3B4F42AA0042E0F492985B"/>
  </w:style>
  <w:style w:type="paragraph" w:customStyle="1" w:styleId="B2274DF719AC449F9292F7070781568D">
    <w:name w:val="B2274DF719AC449F9292F7070781568D"/>
  </w:style>
  <w:style w:type="paragraph" w:customStyle="1" w:styleId="00751B03F1274212A142D004E168F7BF">
    <w:name w:val="00751B03F1274212A142D004E168F7BF"/>
  </w:style>
  <w:style w:type="paragraph" w:customStyle="1" w:styleId="9AE3EF23059A4F40A898E1E55F3071D5">
    <w:name w:val="9AE3EF23059A4F40A898E1E55F3071D5"/>
  </w:style>
  <w:style w:type="paragraph" w:customStyle="1" w:styleId="3EFF3EE2393E43D2A68B47CB6A4EA11E">
    <w:name w:val="3EFF3EE2393E43D2A68B47CB6A4EA11E"/>
  </w:style>
  <w:style w:type="paragraph" w:customStyle="1" w:styleId="5B718589169D4AD6B85F9CF2BA56ECB7">
    <w:name w:val="5B718589169D4AD6B85F9CF2BA56ECB7"/>
  </w:style>
  <w:style w:type="paragraph" w:customStyle="1" w:styleId="B17F8451E6A1446791DCD252F752F6D5">
    <w:name w:val="B17F8451E6A1446791DCD252F752F6D5"/>
  </w:style>
  <w:style w:type="paragraph" w:customStyle="1" w:styleId="A7702C59A9CD4CBCB27D9C8880F27391">
    <w:name w:val="A7702C59A9CD4CBCB27D9C8880F27391"/>
  </w:style>
  <w:style w:type="paragraph" w:customStyle="1" w:styleId="6D1CEF91CF414C39A52516210912CFD7">
    <w:name w:val="6D1CEF91CF414C39A52516210912CFD7"/>
  </w:style>
  <w:style w:type="paragraph" w:customStyle="1" w:styleId="1A8E42CD5E0944968C37E26B5724F24B">
    <w:name w:val="1A8E42CD5E0944968C37E26B5724F24B"/>
    <w:rsid w:val="00927F6C"/>
  </w:style>
  <w:style w:type="paragraph" w:customStyle="1" w:styleId="52537F2037664790894C4F8E1A935609">
    <w:name w:val="52537F2037664790894C4F8E1A935609"/>
    <w:rsid w:val="00927F6C"/>
  </w:style>
  <w:style w:type="paragraph" w:customStyle="1" w:styleId="73C8580EA4BB4F9C802925BCF50E70FA">
    <w:name w:val="73C8580EA4BB4F9C802925BCF50E70FA"/>
    <w:rsid w:val="00927F6C"/>
  </w:style>
  <w:style w:type="paragraph" w:customStyle="1" w:styleId="F8C1604F3B9A404FAAFBDCF118B63BE1">
    <w:name w:val="F8C1604F3B9A404FAAFBDCF118B63BE1"/>
    <w:rsid w:val="00927F6C"/>
  </w:style>
  <w:style w:type="paragraph" w:customStyle="1" w:styleId="183045A90E3B46D9B1D552F4F4CA1964">
    <w:name w:val="183045A90E3B46D9B1D552F4F4CA1964"/>
    <w:rsid w:val="00927F6C"/>
  </w:style>
  <w:style w:type="paragraph" w:customStyle="1" w:styleId="DD49D5500D8B49A48399C5EFE2733952">
    <w:name w:val="DD49D5500D8B49A48399C5EFE2733952"/>
    <w:rsid w:val="00927F6C"/>
  </w:style>
  <w:style w:type="paragraph" w:customStyle="1" w:styleId="CB9A0476F9F34660B78D18AB2D502740">
    <w:name w:val="CB9A0476F9F34660B78D18AB2D502740"/>
    <w:rsid w:val="00927F6C"/>
  </w:style>
  <w:style w:type="paragraph" w:customStyle="1" w:styleId="A73B20AC4E1B485FA61F7AA242D5FC8B">
    <w:name w:val="A73B20AC4E1B485FA61F7AA242D5FC8B"/>
    <w:rsid w:val="00927F6C"/>
  </w:style>
  <w:style w:type="paragraph" w:customStyle="1" w:styleId="DD1E727D4BF84D46B536610AE6E14E82">
    <w:name w:val="DD1E727D4BF84D46B536610AE6E14E82"/>
    <w:rsid w:val="00927F6C"/>
  </w:style>
  <w:style w:type="paragraph" w:customStyle="1" w:styleId="2AAF449E0E1F48EB857CFA005726E264">
    <w:name w:val="2AAF449E0E1F48EB857CFA005726E264"/>
    <w:rsid w:val="00927F6C"/>
  </w:style>
  <w:style w:type="paragraph" w:customStyle="1" w:styleId="C7FB95FCF4AC4E94BD2D1238CC024D5F">
    <w:name w:val="C7FB95FCF4AC4E94BD2D1238CC024D5F"/>
    <w:rsid w:val="00927F6C"/>
  </w:style>
  <w:style w:type="paragraph" w:customStyle="1" w:styleId="53BAF07F3FCD4F39A11950DAA2AD8DBB">
    <w:name w:val="53BAF07F3FCD4F39A11950DAA2AD8DBB"/>
    <w:rsid w:val="00927F6C"/>
  </w:style>
  <w:style w:type="paragraph" w:customStyle="1" w:styleId="9D659177B9DD44F3BAE6CB7DB2A78534">
    <w:name w:val="9D659177B9DD44F3BAE6CB7DB2A78534"/>
    <w:rsid w:val="00927F6C"/>
  </w:style>
  <w:style w:type="paragraph" w:customStyle="1" w:styleId="CF52B4DAC0E84205804D9DE414070730">
    <w:name w:val="CF52B4DAC0E84205804D9DE414070730"/>
    <w:rsid w:val="00927F6C"/>
  </w:style>
  <w:style w:type="paragraph" w:customStyle="1" w:styleId="3FCDFB1EE8C347AFA0F8AD944053367A">
    <w:name w:val="3FCDFB1EE8C347AFA0F8AD944053367A"/>
    <w:rsid w:val="00927F6C"/>
  </w:style>
  <w:style w:type="paragraph" w:customStyle="1" w:styleId="9271511F1F55424FAAEE4F2360BB6EA4">
    <w:name w:val="9271511F1F55424FAAEE4F2360BB6EA4"/>
    <w:rsid w:val="00927F6C"/>
  </w:style>
  <w:style w:type="paragraph" w:customStyle="1" w:styleId="80482B21B78E47E9B7EEBC3667FE4C20">
    <w:name w:val="80482B21B78E47E9B7EEBC3667FE4C20"/>
    <w:rsid w:val="00927F6C"/>
  </w:style>
  <w:style w:type="paragraph" w:customStyle="1" w:styleId="594FFA28D86D435D897F7B8909973CFE">
    <w:name w:val="594FFA28D86D435D897F7B8909973CFE"/>
    <w:rsid w:val="00927F6C"/>
  </w:style>
  <w:style w:type="paragraph" w:customStyle="1" w:styleId="C9E0147788494DB5B9E80C936316B48F">
    <w:name w:val="C9E0147788494DB5B9E80C936316B48F"/>
    <w:rsid w:val="00927F6C"/>
  </w:style>
  <w:style w:type="paragraph" w:customStyle="1" w:styleId="4527420993E343A18DC63397AAE1202C">
    <w:name w:val="4527420993E343A18DC63397AAE1202C"/>
    <w:rsid w:val="00927F6C"/>
  </w:style>
  <w:style w:type="paragraph" w:customStyle="1" w:styleId="2D74930D091B40AA98AFD628CFA85B56">
    <w:name w:val="2D74930D091B40AA98AFD628CFA85B56"/>
    <w:rsid w:val="00927F6C"/>
  </w:style>
  <w:style w:type="paragraph" w:customStyle="1" w:styleId="B3C001D2264E46A0860FCF0316FF379C">
    <w:name w:val="B3C001D2264E46A0860FCF0316FF379C"/>
    <w:rsid w:val="00A205DF"/>
  </w:style>
  <w:style w:type="paragraph" w:customStyle="1" w:styleId="3DD38B16BBEA44AAAE9F3EED183C1FB8">
    <w:name w:val="3DD38B16BBEA44AAAE9F3EED183C1FB8"/>
    <w:rsid w:val="00A205DF"/>
  </w:style>
  <w:style w:type="paragraph" w:customStyle="1" w:styleId="24DCB9286E4245229C7DE60FE5387693">
    <w:name w:val="24DCB9286E4245229C7DE60FE5387693"/>
    <w:rsid w:val="00A205DF"/>
  </w:style>
  <w:style w:type="paragraph" w:customStyle="1" w:styleId="C983DC23E74147ED90DA1D4E55893559">
    <w:name w:val="C983DC23E74147ED90DA1D4E55893559"/>
    <w:rsid w:val="00A205DF"/>
  </w:style>
  <w:style w:type="paragraph" w:customStyle="1" w:styleId="05565D4CA47247EFB0D5A4C5AC795964">
    <w:name w:val="05565D4CA47247EFB0D5A4C5AC795964"/>
    <w:rsid w:val="00A205DF"/>
  </w:style>
  <w:style w:type="paragraph" w:customStyle="1" w:styleId="1606EA7363A04566826AC1CF5E37977F">
    <w:name w:val="1606EA7363A04566826AC1CF5E37977F"/>
    <w:rsid w:val="00A205DF"/>
  </w:style>
  <w:style w:type="paragraph" w:customStyle="1" w:styleId="81743E6B2B054582918518F1300A4E94">
    <w:name w:val="81743E6B2B054582918518F1300A4E94"/>
    <w:rsid w:val="00A20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C9D96-BE62-492B-A445-7849F8C5C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298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Marcie Sigman</cp:lastModifiedBy>
  <cp:revision>9</cp:revision>
  <cp:lastPrinted>2019-02-27T13:57:00Z</cp:lastPrinted>
  <dcterms:created xsi:type="dcterms:W3CDTF">2018-12-21T19:11:00Z</dcterms:created>
  <dcterms:modified xsi:type="dcterms:W3CDTF">2019-03-01T13:15:00Z</dcterms:modified>
  <cp:category/>
</cp:coreProperties>
</file>